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CAC8B" w14:textId="0B79CA24" w:rsidR="0059282F" w:rsidRPr="004D1503" w:rsidRDefault="00F12AE5" w:rsidP="005641DD">
      <w:pPr>
        <w:pStyle w:val="Heading1"/>
        <w:jc w:val="center"/>
        <w:rPr>
          <w:sz w:val="32"/>
          <w:szCs w:val="32"/>
        </w:rPr>
      </w:pPr>
      <w:bookmarkStart w:id="0" w:name="_Toc164851676"/>
      <w:r>
        <w:rPr>
          <w:sz w:val="32"/>
          <w:szCs w:val="32"/>
        </w:rPr>
        <w:t xml:space="preserve">To-faktor-godkendelse </w:t>
      </w:r>
      <w:r w:rsidR="000379C9">
        <w:rPr>
          <w:sz w:val="32"/>
          <w:szCs w:val="32"/>
        </w:rPr>
        <w:t>med</w:t>
      </w:r>
      <w:r>
        <w:rPr>
          <w:sz w:val="32"/>
          <w:szCs w:val="32"/>
        </w:rPr>
        <w:t xml:space="preserve"> </w:t>
      </w:r>
      <w:r w:rsidR="00A716AD">
        <w:rPr>
          <w:sz w:val="32"/>
          <w:szCs w:val="32"/>
        </w:rPr>
        <w:t>NetIQ app</w:t>
      </w:r>
      <w:bookmarkEnd w:id="0"/>
    </w:p>
    <w:p w14:paraId="2ED5C794" w14:textId="77777777" w:rsidR="005159C2" w:rsidRDefault="005159C2" w:rsidP="000B0F19">
      <w:bookmarkStart w:id="1" w:name="_Toc164851677"/>
    </w:p>
    <w:p w14:paraId="1DB29BE4" w14:textId="126F7F1A" w:rsidR="00780091" w:rsidRDefault="00780091" w:rsidP="00780091">
      <w:r>
        <w:t xml:space="preserve">Du skal bruge to-faktor-godkendelse, efter du har været gennem dit første login på Københavns Universitet. Første gang du logger dig på et Microsoft program (F.eks. Words, </w:t>
      </w:r>
      <w:proofErr w:type="spellStart"/>
      <w:r>
        <w:t>Excell</w:t>
      </w:r>
      <w:proofErr w:type="spellEnd"/>
      <w:r>
        <w:t xml:space="preserve"> og Teams)</w:t>
      </w:r>
      <w:r w:rsidR="00C910FE">
        <w:t xml:space="preserve"> eller webmail,</w:t>
      </w:r>
      <w:r>
        <w:t xml:space="preserve"> vil du blive bedt om at vælge to-faktor-godkendelses-metode. Du kan vælge mellem Microsoft Authenticator, NetIQ app</w:t>
      </w:r>
      <w:r w:rsidR="00FA1AE6">
        <w:t xml:space="preserve"> </w:t>
      </w:r>
      <w:r>
        <w:t>eller Sikkerhedsnøgle (studerende)/</w:t>
      </w:r>
      <w:proofErr w:type="spellStart"/>
      <w:r>
        <w:t>Yubikey</w:t>
      </w:r>
      <w:proofErr w:type="spellEnd"/>
      <w:r>
        <w:t xml:space="preserve"> (medarbejdere). </w:t>
      </w:r>
    </w:p>
    <w:p w14:paraId="68133073" w14:textId="009426E4" w:rsidR="00780091" w:rsidRPr="00653A9C" w:rsidRDefault="00780091" w:rsidP="00780091">
      <w:pPr>
        <w:rPr>
          <w:b/>
          <w:bCs/>
        </w:rPr>
      </w:pPr>
      <w:r>
        <w:t xml:space="preserve">Denne vejledning hjælper dig med at installere </w:t>
      </w:r>
      <w:r>
        <w:rPr>
          <w:b/>
          <w:bCs/>
        </w:rPr>
        <w:t>NetIQ app</w:t>
      </w:r>
      <w:r w:rsidRPr="006D6087">
        <w:rPr>
          <w:b/>
          <w:bCs/>
        </w:rPr>
        <w:t>.</w:t>
      </w:r>
      <w:r w:rsidR="00653A9C">
        <w:rPr>
          <w:b/>
          <w:bCs/>
        </w:rPr>
        <w:br/>
      </w:r>
      <w:r w:rsidR="00653A9C" w:rsidRPr="00C26FE1">
        <w:rPr>
          <w:rFonts w:ascii="Segoe UI" w:hAnsi="Segoe UI" w:cs="Segoe UI"/>
          <w:color w:val="0D0D0D"/>
          <w:sz w:val="20"/>
          <w:szCs w:val="20"/>
          <w:shd w:val="clear" w:color="auto" w:fill="FFFFFF"/>
        </w:rPr>
        <w:t>Smartphone/tablet skal være Android</w:t>
      </w:r>
      <w:r w:rsidR="00653A9C" w:rsidRPr="00C26FE1">
        <w:rPr>
          <w:rFonts w:ascii="Verdana" w:hAnsi="Verdana"/>
          <w:sz w:val="20"/>
          <w:szCs w:val="20"/>
        </w:rPr>
        <w:t xml:space="preserve"> 10 eller iOS 11.</w:t>
      </w:r>
    </w:p>
    <w:p w14:paraId="48A94155" w14:textId="146200C9" w:rsidR="00811AC3" w:rsidRDefault="00811AC3" w:rsidP="00780091">
      <w:r>
        <w:rPr>
          <w:b/>
          <w:bCs/>
        </w:rPr>
        <w:t>Start med at installere NetIQ appen. Se nedenfor. Hvis du allerede har installeret NetIQ appen, så kan du også bruge den til at logge på alle Microsoft programmer. Gå direkte til afsnittet ”Registrer NetIQ app”</w:t>
      </w:r>
    </w:p>
    <w:p w14:paraId="23D29022" w14:textId="130FD064" w:rsidR="00C46C9C" w:rsidRDefault="00780091" w:rsidP="00C46C9C">
      <w:r>
        <w:t xml:space="preserve">Du skal bruge en computer og smartphone/tablet for at installere </w:t>
      </w:r>
      <w:r w:rsidR="00811AC3">
        <w:rPr>
          <w:b/>
          <w:bCs/>
        </w:rPr>
        <w:t xml:space="preserve">NetIQ </w:t>
      </w:r>
      <w:r>
        <w:t>app. Kig efter disse symboler i vejledningen nedenfor.</w:t>
      </w:r>
      <w:bookmarkEnd w:id="1"/>
    </w:p>
    <w:tbl>
      <w:tblPr>
        <w:tblStyle w:val="TableGrid"/>
        <w:tblW w:w="0" w:type="auto"/>
        <w:tblLook w:val="04A0" w:firstRow="1" w:lastRow="0" w:firstColumn="1" w:lastColumn="0" w:noHBand="0" w:noVBand="1"/>
      </w:tblPr>
      <w:tblGrid>
        <w:gridCol w:w="9628"/>
      </w:tblGrid>
      <w:tr w:rsidR="00C46C9C" w14:paraId="62CFD0FA" w14:textId="77777777" w:rsidTr="0002697E">
        <w:tc>
          <w:tcPr>
            <w:tcW w:w="9628" w:type="dxa"/>
          </w:tcPr>
          <w:p w14:paraId="5FF01EE6" w14:textId="77777777" w:rsidR="00C46C9C" w:rsidRDefault="00C46C9C" w:rsidP="0002697E">
            <w:r>
              <w:rPr>
                <w:noProof/>
                <w:lang w:eastAsia="da-DK"/>
              </w:rPr>
              <w:drawing>
                <wp:anchor distT="0" distB="0" distL="114300" distR="114300" simplePos="0" relativeHeight="251752960" behindDoc="1" locked="0" layoutInCell="1" allowOverlap="1" wp14:anchorId="74B6F231" wp14:editId="297647ED">
                  <wp:simplePos x="0" y="0"/>
                  <wp:positionH relativeFrom="column">
                    <wp:posOffset>6985</wp:posOffset>
                  </wp:positionH>
                  <wp:positionV relativeFrom="paragraph">
                    <wp:posOffset>95885</wp:posOffset>
                  </wp:positionV>
                  <wp:extent cx="554990" cy="461645"/>
                  <wp:effectExtent l="0" t="0" r="0" b="0"/>
                  <wp:wrapTight wrapText="bothSides">
                    <wp:wrapPolygon edited="0">
                      <wp:start x="0" y="0"/>
                      <wp:lineTo x="0" y="20501"/>
                      <wp:lineTo x="20760" y="20501"/>
                      <wp:lineTo x="20760" y="0"/>
                      <wp:lineTo x="0" y="0"/>
                    </wp:wrapPolygon>
                  </wp:wrapTight>
                  <wp:docPr id="1796339202" name="Picture 1796339202"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9202" name="Picture 1796339202"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E4063" w14:textId="77777777" w:rsidR="00C46C9C" w:rsidRDefault="00C46C9C" w:rsidP="0002697E">
            <w:pPr>
              <w:pStyle w:val="ListParagraph"/>
              <w:numPr>
                <w:ilvl w:val="0"/>
                <w:numId w:val="39"/>
              </w:numPr>
            </w:pPr>
            <w:r>
              <w:t>Her skal du bruge en computer</w:t>
            </w:r>
            <w:r w:rsidRPr="005641DD">
              <w:rPr>
                <w:noProof/>
              </w:rPr>
              <w:t xml:space="preserve"> </w:t>
            </w:r>
          </w:p>
          <w:p w14:paraId="7E58DFD7" w14:textId="77777777" w:rsidR="00C46C9C" w:rsidRDefault="00C46C9C" w:rsidP="0002697E"/>
          <w:p w14:paraId="32903F0E" w14:textId="77777777" w:rsidR="00C46C9C" w:rsidRDefault="00C46C9C" w:rsidP="0002697E"/>
        </w:tc>
      </w:tr>
      <w:tr w:rsidR="00C46C9C" w14:paraId="6297CD97" w14:textId="77777777" w:rsidTr="0002697E">
        <w:tc>
          <w:tcPr>
            <w:tcW w:w="9628" w:type="dxa"/>
          </w:tcPr>
          <w:p w14:paraId="5990FF4E" w14:textId="77777777" w:rsidR="00C46C9C" w:rsidRDefault="00C46C9C" w:rsidP="0002697E">
            <w:r>
              <w:rPr>
                <w:noProof/>
                <w:lang w:eastAsia="da-DK"/>
              </w:rPr>
              <w:drawing>
                <wp:anchor distT="0" distB="0" distL="114300" distR="114300" simplePos="0" relativeHeight="251753984" behindDoc="1" locked="0" layoutInCell="1" allowOverlap="1" wp14:anchorId="39B207F8" wp14:editId="7DE889C2">
                  <wp:simplePos x="0" y="0"/>
                  <wp:positionH relativeFrom="column">
                    <wp:posOffset>112930</wp:posOffset>
                  </wp:positionH>
                  <wp:positionV relativeFrom="paragraph">
                    <wp:posOffset>64202</wp:posOffset>
                  </wp:positionV>
                  <wp:extent cx="355633" cy="510139"/>
                  <wp:effectExtent l="0" t="0" r="6350" b="4445"/>
                  <wp:wrapTight wrapText="bothSides">
                    <wp:wrapPolygon edited="0">
                      <wp:start x="0" y="0"/>
                      <wp:lineTo x="0" y="20981"/>
                      <wp:lineTo x="20829" y="20981"/>
                      <wp:lineTo x="20829" y="0"/>
                      <wp:lineTo x="0" y="0"/>
                    </wp:wrapPolygon>
                  </wp:wrapTight>
                  <wp:docPr id="951706186" name="Picture 95170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88" t="10447" r="14910" b="10351"/>
                          <a:stretch/>
                        </pic:blipFill>
                        <pic:spPr bwMode="auto">
                          <a:xfrm>
                            <a:off x="0" y="0"/>
                            <a:ext cx="356064" cy="5107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F302C" w14:textId="77777777" w:rsidR="00C46C9C" w:rsidRDefault="00C46C9C" w:rsidP="0002697E">
            <w:pPr>
              <w:pStyle w:val="ListParagraph"/>
              <w:numPr>
                <w:ilvl w:val="0"/>
                <w:numId w:val="39"/>
              </w:numPr>
            </w:pPr>
            <w:r>
              <w:t>Her skal du bruge smartphone/tablet</w:t>
            </w:r>
          </w:p>
          <w:p w14:paraId="3807E3D9" w14:textId="77777777" w:rsidR="00C46C9C" w:rsidRDefault="00C46C9C" w:rsidP="0002697E"/>
          <w:p w14:paraId="21BCC9D6" w14:textId="77777777" w:rsidR="00C46C9C" w:rsidRDefault="00C46C9C" w:rsidP="0002697E"/>
        </w:tc>
      </w:tr>
    </w:tbl>
    <w:p w14:paraId="7949AF24" w14:textId="35D96854" w:rsidR="00C46C9C" w:rsidRDefault="000E65F2" w:rsidP="00C46C9C">
      <w:pPr>
        <w:pStyle w:val="Heading1"/>
      </w:pPr>
      <w:bookmarkStart w:id="2" w:name="_Toc164851681"/>
      <w:r>
        <w:t>Installering af NetIQ appen</w:t>
      </w:r>
      <w:bookmarkEnd w:id="2"/>
    </w:p>
    <w:p w14:paraId="0AC99DD5" w14:textId="19A95118" w:rsidR="000E65F2" w:rsidRPr="000E65F2" w:rsidRDefault="00811AC3" w:rsidP="000E65F2">
      <w:r>
        <w:t>Sådan installerer du</w:t>
      </w:r>
      <w:r w:rsidR="000E65F2">
        <w:t xml:space="preserve"> NetIQ</w:t>
      </w:r>
      <w:r w:rsidR="003A1E6A">
        <w:t>-</w:t>
      </w:r>
      <w:r w:rsidR="000E65F2">
        <w:t>appen på din smartphone eller tablet:</w:t>
      </w:r>
    </w:p>
    <w:tbl>
      <w:tblPr>
        <w:tblStyle w:val="TableGrid"/>
        <w:tblW w:w="9864" w:type="dxa"/>
        <w:tblLook w:val="04A0" w:firstRow="1" w:lastRow="0" w:firstColumn="1" w:lastColumn="0" w:noHBand="0" w:noVBand="1"/>
      </w:tblPr>
      <w:tblGrid>
        <w:gridCol w:w="4106"/>
        <w:gridCol w:w="5758"/>
      </w:tblGrid>
      <w:tr w:rsidR="003272AC" w14:paraId="67330A51" w14:textId="77777777" w:rsidTr="003A1E6A">
        <w:tc>
          <w:tcPr>
            <w:tcW w:w="4106" w:type="dxa"/>
          </w:tcPr>
          <w:p w14:paraId="23BBA97A" w14:textId="77777777" w:rsidR="002B3E4C" w:rsidRDefault="002B3E4C" w:rsidP="0002697E"/>
          <w:p w14:paraId="2BC3F77F" w14:textId="519D4C39" w:rsidR="003272AC" w:rsidRDefault="002B3E4C" w:rsidP="0002697E">
            <w:r>
              <w:t>D</w:t>
            </w:r>
            <w:r w:rsidR="003272AC">
              <w:t xml:space="preserve">ownload </w:t>
            </w:r>
            <w:r w:rsidR="001749CB">
              <w:rPr>
                <w:b/>
                <w:bCs/>
              </w:rPr>
              <w:t>NetIQ app-en</w:t>
            </w:r>
            <w:r w:rsidR="003272AC" w:rsidRPr="00436186">
              <w:rPr>
                <w:b/>
                <w:bCs/>
              </w:rPr>
              <w:t xml:space="preserve"> </w:t>
            </w:r>
            <w:r w:rsidR="003272AC">
              <w:t>på din smartphone eller tablet og accepter License agreement.</w:t>
            </w:r>
          </w:p>
          <w:p w14:paraId="0A8B31C7" w14:textId="77777777" w:rsidR="003272AC" w:rsidRDefault="003272AC" w:rsidP="0002697E"/>
          <w:p w14:paraId="0ADE9C96" w14:textId="513D9965" w:rsidR="00015F4E" w:rsidRDefault="00015F4E" w:rsidP="0002697E">
            <w:r>
              <w:t>Vælg pinkode og bekræft pinkoden.</w:t>
            </w:r>
            <w:r>
              <w:br/>
            </w:r>
          </w:p>
          <w:p w14:paraId="1801D009" w14:textId="77777777" w:rsidR="00015F4E" w:rsidRDefault="003272AC" w:rsidP="0002697E">
            <w:r w:rsidRPr="009D0B3E">
              <w:t xml:space="preserve">Giv NetIQ Advanced Authentication </w:t>
            </w:r>
            <w:proofErr w:type="spellStart"/>
            <w:r w:rsidRPr="009D0B3E">
              <w:t>app’en</w:t>
            </w:r>
            <w:proofErr w:type="spellEnd"/>
            <w:r w:rsidRPr="009D0B3E">
              <w:t xml:space="preserve"> lov til at sende notifikationer</w:t>
            </w:r>
            <w:r w:rsidR="00015F4E">
              <w:t>.</w:t>
            </w:r>
            <w:r w:rsidRPr="009D0B3E">
              <w:t xml:space="preserve"> </w:t>
            </w:r>
          </w:p>
          <w:p w14:paraId="643EE61C" w14:textId="77777777" w:rsidR="00015F4E" w:rsidRDefault="00015F4E" w:rsidP="0002697E"/>
          <w:p w14:paraId="622878A0" w14:textId="5C0EAD7E" w:rsidR="003272AC" w:rsidRDefault="00015F4E" w:rsidP="0002697E">
            <w:r>
              <w:t>A</w:t>
            </w:r>
            <w:r w:rsidR="003272AC" w:rsidRPr="009D0B3E">
              <w:t>ccepter brugen af telefonens kamera.</w:t>
            </w:r>
            <w:r w:rsidR="003272AC">
              <w:t xml:space="preserve"> </w:t>
            </w:r>
          </w:p>
          <w:p w14:paraId="62D1213D" w14:textId="0DADE8BA" w:rsidR="003A1E6A" w:rsidRDefault="003A1E6A" w:rsidP="0002697E"/>
        </w:tc>
        <w:tc>
          <w:tcPr>
            <w:tcW w:w="5758" w:type="dxa"/>
          </w:tcPr>
          <w:p w14:paraId="0BF4FA8E" w14:textId="1E0CAFD4" w:rsidR="003272AC" w:rsidRPr="00436186" w:rsidRDefault="003272AC" w:rsidP="0002697E">
            <w:pPr>
              <w:pStyle w:val="ListParagraph"/>
            </w:pPr>
          </w:p>
          <w:p w14:paraId="503CC172" w14:textId="3356143B" w:rsidR="003272AC" w:rsidRPr="009D0B3E" w:rsidRDefault="003272AC" w:rsidP="0002697E">
            <w:pPr>
              <w:pStyle w:val="ListParagraph"/>
              <w:numPr>
                <w:ilvl w:val="0"/>
                <w:numId w:val="36"/>
              </w:numPr>
              <w:rPr>
                <w:lang w:val="en-GB"/>
              </w:rPr>
            </w:pPr>
            <w:r w:rsidRPr="009D0B3E">
              <w:rPr>
                <w:noProof/>
                <w:lang w:eastAsia="da-DK"/>
              </w:rPr>
              <w:drawing>
                <wp:anchor distT="0" distB="0" distL="114300" distR="114300" simplePos="0" relativeHeight="251758080" behindDoc="1" locked="0" layoutInCell="1" allowOverlap="1" wp14:anchorId="7987B469" wp14:editId="66211ACD">
                  <wp:simplePos x="0" y="0"/>
                  <wp:positionH relativeFrom="column">
                    <wp:posOffset>2836808</wp:posOffset>
                  </wp:positionH>
                  <wp:positionV relativeFrom="paragraph">
                    <wp:posOffset>45732</wp:posOffset>
                  </wp:positionV>
                  <wp:extent cx="439420" cy="439420"/>
                  <wp:effectExtent l="0" t="0" r="0" b="0"/>
                  <wp:wrapTight wrapText="bothSides">
                    <wp:wrapPolygon edited="0">
                      <wp:start x="0" y="0"/>
                      <wp:lineTo x="0" y="20601"/>
                      <wp:lineTo x="20601" y="20601"/>
                      <wp:lineTo x="20601" y="0"/>
                      <wp:lineTo x="0" y="0"/>
                    </wp:wrapPolygon>
                  </wp:wrapTight>
                  <wp:docPr id="2007939570" name="Billede 33" descr="A blue square with a finger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87364" name="Billede 33" descr="A blue square with a fingerprint&#10;&#10;Description automatically generated"/>
                          <pic:cNvPicPr/>
                        </pic:nvPicPr>
                        <pic:blipFill>
                          <a:blip r:embed="rId13"/>
                          <a:stretch>
                            <a:fillRect/>
                          </a:stretch>
                        </pic:blipFill>
                        <pic:spPr>
                          <a:xfrm>
                            <a:off x="0" y="0"/>
                            <a:ext cx="439420" cy="439420"/>
                          </a:xfrm>
                          <a:prstGeom prst="rect">
                            <a:avLst/>
                          </a:prstGeom>
                        </pic:spPr>
                      </pic:pic>
                    </a:graphicData>
                  </a:graphic>
                  <wp14:sizeRelH relativeFrom="page">
                    <wp14:pctWidth>0</wp14:pctWidth>
                  </wp14:sizeRelH>
                  <wp14:sizeRelV relativeFrom="page">
                    <wp14:pctHeight>0</wp14:pctHeight>
                  </wp14:sizeRelV>
                </wp:anchor>
              </w:drawing>
            </w:r>
            <w:r w:rsidRPr="009D0B3E">
              <w:rPr>
                <w:b/>
                <w:bCs/>
                <w:lang w:val="en-GB"/>
              </w:rPr>
              <w:t xml:space="preserve">iPhone </w:t>
            </w:r>
            <w:proofErr w:type="spellStart"/>
            <w:r w:rsidRPr="009D0B3E">
              <w:rPr>
                <w:b/>
                <w:bCs/>
                <w:lang w:val="en-GB"/>
              </w:rPr>
              <w:t>eller</w:t>
            </w:r>
            <w:proofErr w:type="spellEnd"/>
            <w:r w:rsidRPr="009D0B3E">
              <w:rPr>
                <w:b/>
                <w:bCs/>
                <w:lang w:val="en-GB"/>
              </w:rPr>
              <w:t xml:space="preserve"> iPad</w:t>
            </w:r>
            <w:r w:rsidRPr="009D0B3E">
              <w:rPr>
                <w:lang w:val="en-GB"/>
              </w:rPr>
              <w:t xml:space="preserve">: </w:t>
            </w:r>
            <w:r w:rsidRPr="009D0B3E">
              <w:rPr>
                <w:lang w:val="en-GB"/>
              </w:rPr>
              <w:br/>
            </w:r>
            <w:proofErr w:type="spellStart"/>
            <w:r w:rsidRPr="009D0B3E">
              <w:rPr>
                <w:lang w:val="en-GB"/>
              </w:rPr>
              <w:t>Downloade</w:t>
            </w:r>
            <w:proofErr w:type="spellEnd"/>
            <w:r w:rsidRPr="009D0B3E">
              <w:rPr>
                <w:lang w:val="en-GB"/>
              </w:rPr>
              <w:t xml:space="preserve"> </w:t>
            </w:r>
            <w:proofErr w:type="spellStart"/>
            <w:r w:rsidRPr="009D0B3E">
              <w:rPr>
                <w:lang w:val="en-GB"/>
              </w:rPr>
              <w:t>app’en</w:t>
            </w:r>
            <w:proofErr w:type="spellEnd"/>
            <w:r w:rsidRPr="009D0B3E">
              <w:rPr>
                <w:lang w:val="en-GB"/>
              </w:rPr>
              <w:t xml:space="preserve"> NetIQ Advanced Authentication </w:t>
            </w:r>
            <w:proofErr w:type="spellStart"/>
            <w:proofErr w:type="gramStart"/>
            <w:r w:rsidRPr="009D0B3E">
              <w:rPr>
                <w:lang w:val="en-GB"/>
              </w:rPr>
              <w:t>i</w:t>
            </w:r>
            <w:proofErr w:type="spellEnd"/>
            <w:proofErr w:type="gramEnd"/>
            <w:r w:rsidRPr="009D0B3E">
              <w:rPr>
                <w:lang w:val="en-GB"/>
              </w:rPr>
              <w:t xml:space="preserve"> App store (Apple).</w:t>
            </w:r>
          </w:p>
          <w:p w14:paraId="45D62488" w14:textId="77777777" w:rsidR="003272AC" w:rsidRPr="009D0B3E" w:rsidRDefault="003272AC" w:rsidP="0002697E">
            <w:pPr>
              <w:rPr>
                <w:lang w:val="en-GB"/>
              </w:rPr>
            </w:pPr>
          </w:p>
          <w:p w14:paraId="7FE5A1E8" w14:textId="77777777" w:rsidR="003A1E6A" w:rsidRPr="009D0B3E" w:rsidRDefault="003A1E6A" w:rsidP="0002697E">
            <w:pPr>
              <w:rPr>
                <w:lang w:val="en-GB"/>
              </w:rPr>
            </w:pPr>
          </w:p>
          <w:p w14:paraId="3F16C291" w14:textId="77777777" w:rsidR="003272AC" w:rsidRDefault="003272AC" w:rsidP="0002697E">
            <w:pPr>
              <w:pStyle w:val="ListParagraph"/>
              <w:numPr>
                <w:ilvl w:val="0"/>
                <w:numId w:val="36"/>
              </w:numPr>
            </w:pPr>
            <w:r w:rsidRPr="009D0B3E">
              <w:rPr>
                <w:noProof/>
                <w:lang w:eastAsia="da-DK"/>
              </w:rPr>
              <w:drawing>
                <wp:anchor distT="0" distB="0" distL="114300" distR="114300" simplePos="0" relativeHeight="251756032" behindDoc="1" locked="0" layoutInCell="1" allowOverlap="1" wp14:anchorId="1F0E11A7" wp14:editId="79C7EBB6">
                  <wp:simplePos x="0" y="0"/>
                  <wp:positionH relativeFrom="column">
                    <wp:posOffset>2850273</wp:posOffset>
                  </wp:positionH>
                  <wp:positionV relativeFrom="paragraph">
                    <wp:posOffset>13532</wp:posOffset>
                  </wp:positionV>
                  <wp:extent cx="419100" cy="419100"/>
                  <wp:effectExtent l="0" t="0" r="0" b="0"/>
                  <wp:wrapTight wrapText="bothSides">
                    <wp:wrapPolygon edited="0">
                      <wp:start x="0" y="0"/>
                      <wp:lineTo x="0" y="20618"/>
                      <wp:lineTo x="20618" y="20618"/>
                      <wp:lineTo x="20618" y="0"/>
                      <wp:lineTo x="0" y="0"/>
                    </wp:wrapPolygon>
                  </wp:wrapTight>
                  <wp:docPr id="1312615426" name="Picture 131261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Pr="009D0B3E">
              <w:rPr>
                <w:b/>
                <w:bCs/>
              </w:rPr>
              <w:t>Android smartphone eller tablet:</w:t>
            </w:r>
            <w:r w:rsidRPr="009D0B3E">
              <w:t xml:space="preserve"> Download </w:t>
            </w:r>
            <w:proofErr w:type="spellStart"/>
            <w:r w:rsidRPr="009D0B3E">
              <w:t>app’en</w:t>
            </w:r>
            <w:proofErr w:type="spellEnd"/>
            <w:r w:rsidRPr="009D0B3E">
              <w:t xml:space="preserve"> i Google Play.</w:t>
            </w:r>
            <w:r>
              <w:t xml:space="preserve"> </w:t>
            </w:r>
          </w:p>
        </w:tc>
      </w:tr>
    </w:tbl>
    <w:p w14:paraId="5BC03BCD" w14:textId="77777777" w:rsidR="00015F4E" w:rsidRDefault="00015F4E" w:rsidP="001749CB">
      <w:pPr>
        <w:pStyle w:val="Heading1"/>
      </w:pPr>
      <w:bookmarkStart w:id="3" w:name="_Toc164851682"/>
    </w:p>
    <w:p w14:paraId="43E22E86" w14:textId="3A229523" w:rsidR="00780091" w:rsidRDefault="00DF1706" w:rsidP="001749CB">
      <w:pPr>
        <w:pStyle w:val="Heading1"/>
      </w:pPr>
      <w:r>
        <w:br/>
      </w:r>
      <w:r w:rsidR="009655EE">
        <w:t>Re</w:t>
      </w:r>
      <w:r w:rsidR="004F7389">
        <w:t xml:space="preserve">gistrer NetIQ app </w:t>
      </w:r>
      <w:bookmarkEnd w:id="3"/>
    </w:p>
    <w:p w14:paraId="3E5DC9E1" w14:textId="713565CF" w:rsidR="0025739F" w:rsidRPr="0025739F" w:rsidRDefault="0025739F" w:rsidP="00940E35">
      <w:r>
        <w:t>Når du har installeret NetIQ appen kan du bruge den til at logge på alle Microsoft programmer. Sådan gør du:</w:t>
      </w:r>
    </w:p>
    <w:tbl>
      <w:tblPr>
        <w:tblStyle w:val="TableGrid"/>
        <w:tblW w:w="0" w:type="auto"/>
        <w:tblLook w:val="04A0" w:firstRow="1" w:lastRow="0" w:firstColumn="1" w:lastColumn="0" w:noHBand="0" w:noVBand="1"/>
      </w:tblPr>
      <w:tblGrid>
        <w:gridCol w:w="3172"/>
        <w:gridCol w:w="6456"/>
      </w:tblGrid>
      <w:tr w:rsidR="004A061E" w14:paraId="41410BED" w14:textId="77777777" w:rsidTr="00BC1042">
        <w:tc>
          <w:tcPr>
            <w:tcW w:w="3262" w:type="dxa"/>
          </w:tcPr>
          <w:p w14:paraId="26563AD5" w14:textId="5DFF716B" w:rsidR="00780091" w:rsidRDefault="00F05A3B" w:rsidP="00780091">
            <w:pPr>
              <w:rPr>
                <w:sz w:val="20"/>
                <w:szCs w:val="20"/>
              </w:rPr>
            </w:pPr>
            <w:r>
              <w:rPr>
                <w:sz w:val="20"/>
                <w:szCs w:val="20"/>
              </w:rPr>
              <w:t>Når du logger dig på</w:t>
            </w:r>
            <w:r w:rsidR="003A1E6A">
              <w:rPr>
                <w:sz w:val="20"/>
                <w:szCs w:val="20"/>
              </w:rPr>
              <w:t xml:space="preserve"> M</w:t>
            </w:r>
            <w:r w:rsidR="00EC2191">
              <w:rPr>
                <w:sz w:val="20"/>
                <w:szCs w:val="20"/>
              </w:rPr>
              <w:t>i</w:t>
            </w:r>
            <w:r w:rsidR="007433EC">
              <w:rPr>
                <w:sz w:val="20"/>
                <w:szCs w:val="20"/>
              </w:rPr>
              <w:t>c</w:t>
            </w:r>
            <w:r w:rsidR="00EC2191">
              <w:rPr>
                <w:sz w:val="20"/>
                <w:szCs w:val="20"/>
              </w:rPr>
              <w:t xml:space="preserve">rosoft </w:t>
            </w:r>
            <w:r w:rsidR="003A1E6A">
              <w:rPr>
                <w:sz w:val="20"/>
                <w:szCs w:val="20"/>
              </w:rPr>
              <w:t>365</w:t>
            </w:r>
            <w:r w:rsidR="00C910FE">
              <w:rPr>
                <w:sz w:val="20"/>
                <w:szCs w:val="20"/>
              </w:rPr>
              <w:t xml:space="preserve"> eller webmail</w:t>
            </w:r>
            <w:r w:rsidR="00780091">
              <w:rPr>
                <w:sz w:val="20"/>
                <w:szCs w:val="20"/>
              </w:rPr>
              <w:t>, bliver du bedt om at installere en to</w:t>
            </w:r>
            <w:r w:rsidR="003A1E6A">
              <w:rPr>
                <w:sz w:val="20"/>
                <w:szCs w:val="20"/>
              </w:rPr>
              <w:t>-</w:t>
            </w:r>
            <w:r w:rsidR="00780091">
              <w:rPr>
                <w:sz w:val="20"/>
                <w:szCs w:val="20"/>
              </w:rPr>
              <w:t>faktor godkendelse</w:t>
            </w:r>
            <w:r w:rsidR="003A1E6A">
              <w:rPr>
                <w:sz w:val="20"/>
                <w:szCs w:val="20"/>
              </w:rPr>
              <w:t>s-metode.</w:t>
            </w:r>
          </w:p>
          <w:p w14:paraId="2D954C74" w14:textId="77777777" w:rsidR="00DD0820" w:rsidRDefault="00DD0820" w:rsidP="00780091">
            <w:pPr>
              <w:rPr>
                <w:sz w:val="20"/>
                <w:szCs w:val="20"/>
              </w:rPr>
            </w:pPr>
          </w:p>
          <w:p w14:paraId="28E88DFF" w14:textId="2825FEE9" w:rsidR="00DD0820" w:rsidRDefault="00DD0820" w:rsidP="00780091">
            <w:pPr>
              <w:rPr>
                <w:sz w:val="20"/>
                <w:szCs w:val="20"/>
              </w:rPr>
            </w:pPr>
            <w:r>
              <w:rPr>
                <w:sz w:val="20"/>
                <w:szCs w:val="20"/>
              </w:rPr>
              <w:t xml:space="preserve">Indtast din KU-brugernavn: </w:t>
            </w:r>
            <w:hyperlink r:id="rId15" w:history="1">
              <w:r w:rsidR="00C6301A" w:rsidRPr="00ED4795">
                <w:rPr>
                  <w:rStyle w:val="Hyperlink"/>
                  <w:sz w:val="20"/>
                  <w:szCs w:val="20"/>
                </w:rPr>
                <w:t>xxxxxx@ku.dk</w:t>
              </w:r>
            </w:hyperlink>
            <w:r w:rsidR="00C6301A">
              <w:rPr>
                <w:sz w:val="20"/>
                <w:szCs w:val="20"/>
              </w:rPr>
              <w:t xml:space="preserve"> hvis du er ansat eller </w:t>
            </w:r>
            <w:hyperlink r:id="rId16" w:history="1">
              <w:r w:rsidR="00C6301A" w:rsidRPr="00ED4795">
                <w:rPr>
                  <w:rStyle w:val="Hyperlink"/>
                  <w:sz w:val="20"/>
                  <w:szCs w:val="20"/>
                </w:rPr>
                <w:t>xxxxxx@alumni.ku.dk</w:t>
              </w:r>
            </w:hyperlink>
            <w:r w:rsidR="00C6301A">
              <w:rPr>
                <w:sz w:val="20"/>
                <w:szCs w:val="20"/>
              </w:rPr>
              <w:t xml:space="preserve"> hvis du er studerende.</w:t>
            </w:r>
          </w:p>
          <w:p w14:paraId="7EE33E07" w14:textId="2BF96780" w:rsidR="00EC2191" w:rsidRDefault="00EC2191" w:rsidP="00780091">
            <w:pPr>
              <w:rPr>
                <w:sz w:val="20"/>
                <w:szCs w:val="20"/>
              </w:rPr>
            </w:pPr>
            <w:r>
              <w:rPr>
                <w:noProof/>
                <w:lang w:eastAsia="da-DK"/>
              </w:rPr>
              <w:drawing>
                <wp:anchor distT="0" distB="0" distL="114300" distR="114300" simplePos="0" relativeHeight="251822592" behindDoc="1" locked="0" layoutInCell="1" allowOverlap="1" wp14:anchorId="13826790" wp14:editId="05AD9310">
                  <wp:simplePos x="0" y="0"/>
                  <wp:positionH relativeFrom="column">
                    <wp:posOffset>-1270</wp:posOffset>
                  </wp:positionH>
                  <wp:positionV relativeFrom="paragraph">
                    <wp:posOffset>124446</wp:posOffset>
                  </wp:positionV>
                  <wp:extent cx="554990" cy="461645"/>
                  <wp:effectExtent l="0" t="0" r="0" b="0"/>
                  <wp:wrapTight wrapText="bothSides">
                    <wp:wrapPolygon edited="0">
                      <wp:start x="0" y="0"/>
                      <wp:lineTo x="0" y="20501"/>
                      <wp:lineTo x="20760" y="20501"/>
                      <wp:lineTo x="20760" y="0"/>
                      <wp:lineTo x="0" y="0"/>
                    </wp:wrapPolygon>
                  </wp:wrapTight>
                  <wp:docPr id="1382182064" name="Picture 1382182064"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9C26A" w14:textId="473ECB4C" w:rsidR="00EC2191" w:rsidRDefault="00EC2191" w:rsidP="00780091">
            <w:pPr>
              <w:rPr>
                <w:sz w:val="20"/>
                <w:szCs w:val="20"/>
              </w:rPr>
            </w:pPr>
          </w:p>
          <w:p w14:paraId="7A925878" w14:textId="65092C67" w:rsidR="00E92195" w:rsidRDefault="00E92195" w:rsidP="00780091">
            <w:pPr>
              <w:rPr>
                <w:sz w:val="20"/>
                <w:szCs w:val="20"/>
              </w:rPr>
            </w:pPr>
          </w:p>
          <w:p w14:paraId="4999B2E9" w14:textId="1B362C89" w:rsidR="00DF1706" w:rsidRPr="00B52C50" w:rsidRDefault="00DF1706" w:rsidP="00940E35">
            <w:pPr>
              <w:rPr>
                <w:sz w:val="20"/>
                <w:szCs w:val="20"/>
              </w:rPr>
            </w:pPr>
          </w:p>
          <w:p w14:paraId="02460DE2" w14:textId="77777777" w:rsidR="00780091" w:rsidRDefault="00780091" w:rsidP="00EC2191"/>
          <w:p w14:paraId="170A8E81" w14:textId="77777777" w:rsidR="00641E05" w:rsidRDefault="00641E05" w:rsidP="00EC2191"/>
          <w:p w14:paraId="0B09AF20" w14:textId="77777777" w:rsidR="00641E05" w:rsidRPr="00B52C50" w:rsidRDefault="00641E05" w:rsidP="00641E05">
            <w:pPr>
              <w:rPr>
                <w:sz w:val="20"/>
                <w:szCs w:val="20"/>
              </w:rPr>
            </w:pPr>
            <w:r>
              <w:rPr>
                <w:sz w:val="20"/>
                <w:szCs w:val="20"/>
              </w:rPr>
              <w:t xml:space="preserve">Bemærk: Dialogboksen kan variere afhængig af, hvilken Microsoft 365 service, der startes op. </w:t>
            </w:r>
          </w:p>
          <w:p w14:paraId="46963EC0" w14:textId="77777777" w:rsidR="00641E05" w:rsidRDefault="00641E05" w:rsidP="00EC2191"/>
        </w:tc>
        <w:tc>
          <w:tcPr>
            <w:tcW w:w="6366" w:type="dxa"/>
          </w:tcPr>
          <w:p w14:paraId="6D71FC15" w14:textId="77777777" w:rsidR="00DF1706" w:rsidRDefault="00EC2191" w:rsidP="00EC2191">
            <w:pPr>
              <w:pStyle w:val="Heading1"/>
              <w:jc w:val="center"/>
            </w:pPr>
            <w:r>
              <w:rPr>
                <w:noProof/>
              </w:rPr>
              <w:drawing>
                <wp:inline distT="0" distB="0" distL="0" distR="0" wp14:anchorId="47E075A6" wp14:editId="7403CD14">
                  <wp:extent cx="1559567" cy="1858464"/>
                  <wp:effectExtent l="0" t="0" r="254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a:stretch>
                            <a:fillRect/>
                          </a:stretch>
                        </pic:blipFill>
                        <pic:spPr>
                          <a:xfrm>
                            <a:off x="0" y="0"/>
                            <a:ext cx="1569692" cy="1870529"/>
                          </a:xfrm>
                          <a:prstGeom prst="rect">
                            <a:avLst/>
                          </a:prstGeom>
                        </pic:spPr>
                      </pic:pic>
                    </a:graphicData>
                  </a:graphic>
                </wp:inline>
              </w:drawing>
            </w:r>
          </w:p>
          <w:p w14:paraId="0D166D12" w14:textId="3DE06DEA" w:rsidR="00641E05" w:rsidRDefault="00641E05" w:rsidP="00641E05">
            <w:pPr>
              <w:jc w:val="center"/>
            </w:pPr>
            <w:r>
              <w:t>Andet eksempel på dialogboks</w:t>
            </w:r>
          </w:p>
          <w:p w14:paraId="5FB8DB51" w14:textId="77777777" w:rsidR="00641E05" w:rsidRPr="00641E05" w:rsidRDefault="00641E05" w:rsidP="00641E05"/>
          <w:p w14:paraId="2CA69D40" w14:textId="54ABAFC3" w:rsidR="00641E05" w:rsidRPr="00641E05" w:rsidRDefault="00641E05" w:rsidP="00641E05">
            <w:pPr>
              <w:jc w:val="center"/>
            </w:pPr>
            <w:r>
              <w:rPr>
                <w:noProof/>
              </w:rPr>
              <w:drawing>
                <wp:inline distT="0" distB="0" distL="0" distR="0" wp14:anchorId="5982BE7B" wp14:editId="07D24B14">
                  <wp:extent cx="2931160" cy="1712834"/>
                  <wp:effectExtent l="0" t="0" r="2540" b="1905"/>
                  <wp:docPr id="1872757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57646" name=""/>
                          <pic:cNvPicPr/>
                        </pic:nvPicPr>
                        <pic:blipFill>
                          <a:blip r:embed="rId18"/>
                          <a:stretch>
                            <a:fillRect/>
                          </a:stretch>
                        </pic:blipFill>
                        <pic:spPr>
                          <a:xfrm>
                            <a:off x="0" y="0"/>
                            <a:ext cx="2940880" cy="1718514"/>
                          </a:xfrm>
                          <a:prstGeom prst="rect">
                            <a:avLst/>
                          </a:prstGeom>
                        </pic:spPr>
                      </pic:pic>
                    </a:graphicData>
                  </a:graphic>
                </wp:inline>
              </w:drawing>
            </w:r>
          </w:p>
          <w:p w14:paraId="6F078AA4" w14:textId="77777777" w:rsidR="00015F4E" w:rsidRDefault="00015F4E" w:rsidP="00015F4E"/>
          <w:p w14:paraId="0CF229FA" w14:textId="2060BADB" w:rsidR="00015F4E" w:rsidRPr="00015F4E" w:rsidRDefault="00015F4E" w:rsidP="00015F4E"/>
        </w:tc>
      </w:tr>
      <w:tr w:rsidR="004A061E" w14:paraId="079FCEF7" w14:textId="77777777" w:rsidTr="00BC1042">
        <w:tc>
          <w:tcPr>
            <w:tcW w:w="3262" w:type="dxa"/>
          </w:tcPr>
          <w:p w14:paraId="5880333C" w14:textId="66E1A50F" w:rsidR="00780091" w:rsidRPr="00B52C50" w:rsidRDefault="0025739F" w:rsidP="00780091">
            <w:pPr>
              <w:rPr>
                <w:sz w:val="20"/>
                <w:szCs w:val="20"/>
              </w:rPr>
            </w:pPr>
            <w:r>
              <w:rPr>
                <w:sz w:val="20"/>
                <w:szCs w:val="20"/>
              </w:rPr>
              <w:t>”</w:t>
            </w:r>
            <w:r w:rsidR="00780091" w:rsidRPr="00B52C50">
              <w:rPr>
                <w:sz w:val="20"/>
                <w:szCs w:val="20"/>
              </w:rPr>
              <w:t>Indtast adgangskode</w:t>
            </w:r>
            <w:r>
              <w:rPr>
                <w:sz w:val="20"/>
                <w:szCs w:val="20"/>
              </w:rPr>
              <w:t>”</w:t>
            </w:r>
            <w:r w:rsidR="004E2D64">
              <w:rPr>
                <w:sz w:val="20"/>
                <w:szCs w:val="20"/>
              </w:rPr>
              <w:t xml:space="preserve"> – den du benytter</w:t>
            </w:r>
            <w:r>
              <w:rPr>
                <w:sz w:val="20"/>
                <w:szCs w:val="20"/>
              </w:rPr>
              <w:t>,</w:t>
            </w:r>
            <w:r w:rsidR="004E2D64">
              <w:rPr>
                <w:sz w:val="20"/>
                <w:szCs w:val="20"/>
              </w:rPr>
              <w:t xml:space="preserve"> når du logger på </w:t>
            </w:r>
            <w:proofErr w:type="spellStart"/>
            <w:r w:rsidR="004E2D64">
              <w:rPr>
                <w:sz w:val="20"/>
                <w:szCs w:val="20"/>
              </w:rPr>
              <w:t>KUnet</w:t>
            </w:r>
            <w:proofErr w:type="spellEnd"/>
            <w:r w:rsidR="00780091" w:rsidRPr="00B52C50">
              <w:rPr>
                <w:sz w:val="20"/>
                <w:szCs w:val="20"/>
              </w:rPr>
              <w:t>.</w:t>
            </w:r>
          </w:p>
          <w:p w14:paraId="493A6B00" w14:textId="77777777" w:rsidR="00780091" w:rsidRDefault="00780091" w:rsidP="00780091">
            <w:pPr>
              <w:rPr>
                <w:sz w:val="20"/>
                <w:szCs w:val="20"/>
              </w:rPr>
            </w:pPr>
          </w:p>
          <w:p w14:paraId="635B7804" w14:textId="77777777" w:rsidR="00641E05" w:rsidRPr="008F705E" w:rsidRDefault="00641E05" w:rsidP="00641E05">
            <w:pPr>
              <w:rPr>
                <w:sz w:val="20"/>
                <w:szCs w:val="20"/>
              </w:rPr>
            </w:pPr>
            <w:r>
              <w:rPr>
                <w:sz w:val="20"/>
                <w:szCs w:val="20"/>
              </w:rPr>
              <w:t xml:space="preserve">1) </w:t>
            </w:r>
            <w:r w:rsidRPr="008F705E">
              <w:rPr>
                <w:sz w:val="20"/>
                <w:szCs w:val="20"/>
              </w:rPr>
              <w:t>Hvis du har glemt din adgangskode eller hvis den er mere end 12 måneder gammel, skal du forny din adgangskode via link</w:t>
            </w:r>
            <w:r>
              <w:rPr>
                <w:sz w:val="20"/>
                <w:szCs w:val="20"/>
              </w:rPr>
              <w:t>et</w:t>
            </w:r>
            <w:r w:rsidRPr="008F705E">
              <w:rPr>
                <w:sz w:val="20"/>
                <w:szCs w:val="20"/>
              </w:rPr>
              <w:t xml:space="preserve">: </w:t>
            </w:r>
          </w:p>
          <w:p w14:paraId="01E5FD5E" w14:textId="55E85BC7" w:rsidR="00641E05" w:rsidRPr="00B6057A" w:rsidRDefault="00B6057A" w:rsidP="00641E05">
            <w:pPr>
              <w:rPr>
                <w:sz w:val="20"/>
                <w:szCs w:val="20"/>
                <w:lang w:val="en-US"/>
              </w:rPr>
            </w:pPr>
            <w:r>
              <w:fldChar w:fldCharType="begin"/>
            </w:r>
            <w:r w:rsidRPr="00302F37">
              <w:rPr>
                <w:lang w:val="en-US"/>
              </w:rPr>
              <w:instrText>HYPERLINK "https://password.ku.dk/sspr/public/forgottenpassword"</w:instrText>
            </w:r>
            <w:r>
              <w:fldChar w:fldCharType="separate"/>
            </w:r>
            <w:r w:rsidRPr="00B6057A">
              <w:rPr>
                <w:color w:val="0000FF"/>
                <w:sz w:val="20"/>
                <w:szCs w:val="20"/>
                <w:u w:val="single"/>
                <w:lang w:val="en-US"/>
              </w:rPr>
              <w:t>Self Service Password Reset (ku.dk)</w:t>
            </w:r>
            <w:r>
              <w:rPr>
                <w:color w:val="0000FF"/>
                <w:sz w:val="20"/>
                <w:szCs w:val="20"/>
                <w:u w:val="single"/>
                <w:lang w:val="en-US"/>
              </w:rPr>
              <w:fldChar w:fldCharType="end"/>
            </w:r>
          </w:p>
          <w:p w14:paraId="6F35BBC3" w14:textId="3FBFFDC0" w:rsidR="00641E05" w:rsidRPr="00AE21BE" w:rsidRDefault="00B6057A" w:rsidP="00641E05">
            <w:pPr>
              <w:rPr>
                <w:color w:val="0000FF"/>
                <w:sz w:val="20"/>
                <w:szCs w:val="20"/>
                <w:u w:val="single"/>
              </w:rPr>
            </w:pPr>
            <w:r w:rsidRPr="00302F37">
              <w:rPr>
                <w:sz w:val="20"/>
                <w:szCs w:val="20"/>
              </w:rPr>
              <w:br/>
            </w:r>
            <w:r w:rsidR="00641E05" w:rsidRPr="00AE21BE">
              <w:rPr>
                <w:sz w:val="20"/>
                <w:szCs w:val="20"/>
              </w:rPr>
              <w:t>Du kan også klikke p</w:t>
            </w:r>
            <w:r w:rsidR="00641E05">
              <w:rPr>
                <w:sz w:val="20"/>
                <w:szCs w:val="20"/>
              </w:rPr>
              <w:t>å linket ´Jeg har glemt min adgangskode´ i dialogboksen.</w:t>
            </w:r>
          </w:p>
          <w:p w14:paraId="7B712605" w14:textId="77777777" w:rsidR="00641E05" w:rsidRPr="00AE21BE" w:rsidRDefault="00641E05" w:rsidP="00641E05">
            <w:pPr>
              <w:rPr>
                <w:sz w:val="20"/>
                <w:szCs w:val="20"/>
              </w:rPr>
            </w:pPr>
          </w:p>
          <w:p w14:paraId="3ECC7A3D" w14:textId="77777777" w:rsidR="00641E05" w:rsidRDefault="00641E05" w:rsidP="00641E05">
            <w:pPr>
              <w:rPr>
                <w:sz w:val="20"/>
                <w:szCs w:val="20"/>
              </w:rPr>
            </w:pPr>
            <w:r w:rsidRPr="00B52C50">
              <w:rPr>
                <w:sz w:val="20"/>
                <w:szCs w:val="20"/>
              </w:rPr>
              <w:t>Først når den nye adgangskode er aktiv, kan du fortsætte processen</w:t>
            </w:r>
            <w:r>
              <w:rPr>
                <w:sz w:val="20"/>
                <w:szCs w:val="20"/>
              </w:rPr>
              <w:t>.</w:t>
            </w:r>
          </w:p>
          <w:p w14:paraId="457A49B5" w14:textId="77777777" w:rsidR="00641E05" w:rsidRDefault="00641E05" w:rsidP="00641E05">
            <w:pPr>
              <w:rPr>
                <w:sz w:val="20"/>
                <w:szCs w:val="20"/>
              </w:rPr>
            </w:pPr>
          </w:p>
          <w:p w14:paraId="7F6A6C88" w14:textId="77777777" w:rsidR="00641E05" w:rsidRDefault="00641E05" w:rsidP="00641E05">
            <w:pPr>
              <w:rPr>
                <w:sz w:val="20"/>
                <w:szCs w:val="20"/>
              </w:rPr>
            </w:pPr>
          </w:p>
          <w:p w14:paraId="30D29E0F" w14:textId="77777777" w:rsidR="00641E05" w:rsidRPr="00844B88" w:rsidRDefault="00641E05" w:rsidP="00641E05">
            <w:pPr>
              <w:rPr>
                <w:sz w:val="20"/>
                <w:szCs w:val="20"/>
              </w:rPr>
            </w:pPr>
            <w:r>
              <w:rPr>
                <w:sz w:val="20"/>
                <w:szCs w:val="20"/>
              </w:rPr>
              <w:lastRenderedPageBreak/>
              <w:t xml:space="preserve">2) Du finder hjælp til login på linket ´Hjælp til login, adgangskode og </w:t>
            </w:r>
            <w:proofErr w:type="spellStart"/>
            <w:r>
              <w:rPr>
                <w:sz w:val="20"/>
                <w:szCs w:val="20"/>
              </w:rPr>
              <w:t>KU-Brugernavn</w:t>
            </w:r>
            <w:proofErr w:type="spellEnd"/>
            <w:r>
              <w:rPr>
                <w:sz w:val="20"/>
                <w:szCs w:val="20"/>
              </w:rPr>
              <w:t>´.</w:t>
            </w:r>
          </w:p>
          <w:p w14:paraId="75D76570" w14:textId="77777777" w:rsidR="00641E05" w:rsidRDefault="00641E05" w:rsidP="00780091">
            <w:pPr>
              <w:rPr>
                <w:sz w:val="20"/>
                <w:szCs w:val="20"/>
              </w:rPr>
            </w:pPr>
          </w:p>
          <w:p w14:paraId="60960704" w14:textId="45077AA3" w:rsidR="00B6057A" w:rsidRPr="00B52C50" w:rsidRDefault="00B6057A" w:rsidP="00780091">
            <w:pPr>
              <w:rPr>
                <w:sz w:val="20"/>
                <w:szCs w:val="20"/>
              </w:rPr>
            </w:pPr>
            <w:r>
              <w:rPr>
                <w:sz w:val="20"/>
                <w:szCs w:val="20"/>
              </w:rPr>
              <w:t>Eller benyt dette link:</w:t>
            </w:r>
            <w:r>
              <w:rPr>
                <w:sz w:val="20"/>
                <w:szCs w:val="20"/>
              </w:rPr>
              <w:br/>
            </w:r>
            <w:hyperlink r:id="rId19" w:history="1">
              <w:r w:rsidRPr="00B6057A">
                <w:rPr>
                  <w:color w:val="0000FF"/>
                  <w:u w:val="single"/>
                </w:rPr>
                <w:t>Hjælp til login – Københavns Universitet (ku.dk)</w:t>
              </w:r>
            </w:hyperlink>
          </w:p>
          <w:p w14:paraId="1F8F3B04" w14:textId="20D2AE55" w:rsidR="00DD0820" w:rsidRDefault="00641E05" w:rsidP="00780091">
            <w:pPr>
              <w:rPr>
                <w:sz w:val="20"/>
                <w:szCs w:val="20"/>
              </w:rPr>
            </w:pPr>
            <w:r>
              <w:rPr>
                <w:noProof/>
                <w:lang w:eastAsia="da-DK"/>
              </w:rPr>
              <w:drawing>
                <wp:anchor distT="0" distB="0" distL="114300" distR="114300" simplePos="0" relativeHeight="251792896" behindDoc="1" locked="0" layoutInCell="1" allowOverlap="1" wp14:anchorId="65986578" wp14:editId="7597345C">
                  <wp:simplePos x="0" y="0"/>
                  <wp:positionH relativeFrom="column">
                    <wp:posOffset>35864</wp:posOffset>
                  </wp:positionH>
                  <wp:positionV relativeFrom="paragraph">
                    <wp:posOffset>82436</wp:posOffset>
                  </wp:positionV>
                  <wp:extent cx="554990" cy="461645"/>
                  <wp:effectExtent l="0" t="0" r="0" b="0"/>
                  <wp:wrapTight wrapText="bothSides">
                    <wp:wrapPolygon edited="0">
                      <wp:start x="0" y="0"/>
                      <wp:lineTo x="0" y="20501"/>
                      <wp:lineTo x="20760" y="20501"/>
                      <wp:lineTo x="20760" y="0"/>
                      <wp:lineTo x="0" y="0"/>
                    </wp:wrapPolygon>
                  </wp:wrapTight>
                  <wp:docPr id="2088062498" name="Picture 2088062498"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34E19" w14:textId="1BB24375" w:rsidR="00780091" w:rsidRDefault="003A1E6A" w:rsidP="00780091">
            <w:pPr>
              <w:pStyle w:val="Heading1"/>
            </w:pPr>
            <w:r>
              <w:br/>
            </w:r>
          </w:p>
        </w:tc>
        <w:tc>
          <w:tcPr>
            <w:tcW w:w="6366" w:type="dxa"/>
          </w:tcPr>
          <w:p w14:paraId="09144BB4" w14:textId="3C2A4684" w:rsidR="00780091" w:rsidRDefault="00641E05" w:rsidP="00641E05">
            <w:pPr>
              <w:pStyle w:val="Heading1"/>
              <w:tabs>
                <w:tab w:val="left" w:pos="602"/>
                <w:tab w:val="center" w:pos="3120"/>
              </w:tabs>
            </w:pPr>
            <w:r>
              <w:rPr>
                <w:noProof/>
              </w:rPr>
              <w:lastRenderedPageBreak/>
              <mc:AlternateContent>
                <mc:Choice Requires="wps">
                  <w:drawing>
                    <wp:anchor distT="0" distB="0" distL="114300" distR="114300" simplePos="0" relativeHeight="251833856" behindDoc="0" locked="0" layoutInCell="1" allowOverlap="1" wp14:anchorId="5B91D2EE" wp14:editId="5EE87D33">
                      <wp:simplePos x="0" y="0"/>
                      <wp:positionH relativeFrom="column">
                        <wp:posOffset>326096</wp:posOffset>
                      </wp:positionH>
                      <wp:positionV relativeFrom="paragraph">
                        <wp:posOffset>1553248</wp:posOffset>
                      </wp:positionV>
                      <wp:extent cx="470848" cy="320665"/>
                      <wp:effectExtent l="0" t="0" r="0" b="0"/>
                      <wp:wrapNone/>
                      <wp:docPr id="67814623" name="Rectangle 10"/>
                      <wp:cNvGraphicFramePr/>
                      <a:graphic xmlns:a="http://schemas.openxmlformats.org/drawingml/2006/main">
                        <a:graphicData uri="http://schemas.microsoft.com/office/word/2010/wordprocessingShape">
                          <wps:wsp>
                            <wps:cNvSpPr/>
                            <wps:spPr>
                              <a:xfrm>
                                <a:off x="0" y="0"/>
                                <a:ext cx="470848" cy="320665"/>
                              </a:xfrm>
                              <a:prstGeom prst="rect">
                                <a:avLst/>
                              </a:prstGeom>
                              <a:noFill/>
                              <a:ln w="25400" cap="flat" cmpd="sng" algn="ctr">
                                <a:noFill/>
                                <a:prstDash val="solid"/>
                              </a:ln>
                              <a:effectLst/>
                            </wps:spPr>
                            <wps:txbx>
                              <w:txbxContent>
                                <w:p w14:paraId="03B643F9" w14:textId="1D479F05" w:rsidR="00641E05" w:rsidRPr="00641E05" w:rsidRDefault="00641E05" w:rsidP="00641E05">
                                  <w:pPr>
                                    <w:jc w:val="center"/>
                                    <w:rPr>
                                      <w:color w:val="000000" w:themeColor="text1"/>
                                      <w:sz w:val="20"/>
                                      <w:szCs w:val="20"/>
                                    </w:rPr>
                                  </w:pPr>
                                  <w:r w:rsidRPr="00641E05">
                                    <w:rPr>
                                      <w:color w:val="000000" w:themeColor="text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1D2EE" id="Rectangle 10" o:spid="_x0000_s1026" style="position:absolute;margin-left:25.7pt;margin-top:122.3pt;width:37.05pt;height:25.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" filled="f" stroked="f" strokeweight="2pt">
                      <v:textbox>
                        <w:txbxContent>
                          <w:p w14:paraId="03B643F9" w14:textId="1D479F05" w:rsidR="00641E05" w:rsidRPr="00641E05" w:rsidRDefault="00641E05" w:rsidP="00641E05">
                            <w:pPr>
                              <w:jc w:val="center"/>
                              <w:rPr>
                                <w:color w:val="000000" w:themeColor="text1"/>
                                <w:sz w:val="20"/>
                                <w:szCs w:val="20"/>
                              </w:rPr>
                            </w:pPr>
                            <w:r w:rsidRPr="00641E05">
                              <w:rPr>
                                <w:color w:val="000000" w:themeColor="text1"/>
                                <w:sz w:val="20"/>
                                <w:szCs w:val="20"/>
                              </w:rPr>
                              <w:t>2)</w:t>
                            </w:r>
                          </w:p>
                        </w:txbxContent>
                      </v:textbox>
                    </v:rect>
                  </w:pict>
                </mc:Fallback>
              </mc:AlternateContent>
            </w:r>
            <w:r>
              <w:tab/>
            </w:r>
            <w:r>
              <w:tab/>
            </w:r>
            <w:r>
              <w:rPr>
                <w:noProof/>
              </w:rPr>
              <mc:AlternateContent>
                <mc:Choice Requires="wps">
                  <w:drawing>
                    <wp:anchor distT="0" distB="0" distL="114300" distR="114300" simplePos="0" relativeHeight="251831808" behindDoc="0" locked="0" layoutInCell="1" allowOverlap="1" wp14:anchorId="19CD8C84" wp14:editId="197ADBB7">
                      <wp:simplePos x="0" y="0"/>
                      <wp:positionH relativeFrom="column">
                        <wp:posOffset>326096</wp:posOffset>
                      </wp:positionH>
                      <wp:positionV relativeFrom="paragraph">
                        <wp:posOffset>345421</wp:posOffset>
                      </wp:positionV>
                      <wp:extent cx="361666" cy="293427"/>
                      <wp:effectExtent l="0" t="0" r="0" b="0"/>
                      <wp:wrapNone/>
                      <wp:docPr id="1783890909" name="Rectangle 10"/>
                      <wp:cNvGraphicFramePr/>
                      <a:graphic xmlns:a="http://schemas.openxmlformats.org/drawingml/2006/main">
                        <a:graphicData uri="http://schemas.microsoft.com/office/word/2010/wordprocessingShape">
                          <wps:wsp>
                            <wps:cNvSpPr/>
                            <wps:spPr>
                              <a:xfrm>
                                <a:off x="0" y="0"/>
                                <a:ext cx="361666" cy="29342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649365" w14:textId="4B8EED36" w:rsidR="00641E05" w:rsidRPr="00641E05" w:rsidRDefault="00641E05" w:rsidP="00641E05">
                                  <w:pPr>
                                    <w:jc w:val="center"/>
                                    <w:rPr>
                                      <w:color w:val="000000" w:themeColor="text1"/>
                                      <w:sz w:val="20"/>
                                      <w:szCs w:val="20"/>
                                    </w:rPr>
                                  </w:pPr>
                                  <w:r w:rsidRPr="00641E05">
                                    <w:rPr>
                                      <w:color w:val="000000" w:themeColor="text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D8C84" id="_x0000_s1027" style="position:absolute;margin-left:25.7pt;margin-top:27.2pt;width:28.5pt;height:23.1pt;z-index:25183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" filled="f" stroked="f" strokeweight="2pt">
                      <v:textbox>
                        <w:txbxContent>
                          <w:p w14:paraId="51649365" w14:textId="4B8EED36" w:rsidR="00641E05" w:rsidRPr="00641E05" w:rsidRDefault="00641E05" w:rsidP="00641E05">
                            <w:pPr>
                              <w:jc w:val="center"/>
                              <w:rPr>
                                <w:color w:val="000000" w:themeColor="text1"/>
                                <w:sz w:val="20"/>
                                <w:szCs w:val="20"/>
                              </w:rPr>
                            </w:pPr>
                            <w:r w:rsidRPr="00641E05">
                              <w:rPr>
                                <w:color w:val="000000" w:themeColor="text1"/>
                                <w:sz w:val="20"/>
                                <w:szCs w:val="20"/>
                              </w:rPr>
                              <w:t>1)</w:t>
                            </w:r>
                          </w:p>
                        </w:txbxContent>
                      </v:textbox>
                    </v:rect>
                  </w:pict>
                </mc:Fallback>
              </mc:AlternateContent>
            </w:r>
            <w:r w:rsidR="00DD0820">
              <w:rPr>
                <w:noProof/>
              </w:rPr>
              <mc:AlternateContent>
                <mc:Choice Requires="wps">
                  <w:drawing>
                    <wp:anchor distT="0" distB="0" distL="114300" distR="114300" simplePos="0" relativeHeight="251830784" behindDoc="0" locked="0" layoutInCell="1" allowOverlap="1" wp14:anchorId="09DAB29A" wp14:editId="0FA408D5">
                      <wp:simplePos x="0" y="0"/>
                      <wp:positionH relativeFrom="column">
                        <wp:posOffset>1244222</wp:posOffset>
                      </wp:positionH>
                      <wp:positionV relativeFrom="paragraph">
                        <wp:posOffset>1739612</wp:posOffset>
                      </wp:positionV>
                      <wp:extent cx="1408064" cy="258051"/>
                      <wp:effectExtent l="0" t="0" r="20955" b="27940"/>
                      <wp:wrapNone/>
                      <wp:docPr id="2048910161" name="Oval 9"/>
                      <wp:cNvGraphicFramePr/>
                      <a:graphic xmlns:a="http://schemas.openxmlformats.org/drawingml/2006/main">
                        <a:graphicData uri="http://schemas.microsoft.com/office/word/2010/wordprocessingShape">
                          <wps:wsp>
                            <wps:cNvSpPr/>
                            <wps:spPr>
                              <a:xfrm>
                                <a:off x="0" y="0"/>
                                <a:ext cx="1408064" cy="25805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D65C32" id="Oval 9" o:spid="_x0000_s1026" style="position:absolute;margin-left:97.95pt;margin-top:137pt;width:110.85pt;height:20.3pt;z-index:25183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" filled="f" strokecolor="black [3213]" strokeweight="2pt"/>
                  </w:pict>
                </mc:Fallback>
              </mc:AlternateContent>
            </w:r>
            <w:r w:rsidR="00DD0820">
              <w:rPr>
                <w:noProof/>
              </w:rPr>
              <mc:AlternateContent>
                <mc:Choice Requires="wps">
                  <w:drawing>
                    <wp:anchor distT="0" distB="0" distL="114300" distR="114300" simplePos="0" relativeHeight="251829760" behindDoc="0" locked="0" layoutInCell="1" allowOverlap="1" wp14:anchorId="78D702BB" wp14:editId="70FAC5EE">
                      <wp:simplePos x="0" y="0"/>
                      <wp:positionH relativeFrom="column">
                        <wp:posOffset>1272271</wp:posOffset>
                      </wp:positionH>
                      <wp:positionV relativeFrom="paragraph">
                        <wp:posOffset>1083263</wp:posOffset>
                      </wp:positionV>
                      <wp:extent cx="858302" cy="134636"/>
                      <wp:effectExtent l="0" t="0" r="18415" b="17780"/>
                      <wp:wrapNone/>
                      <wp:docPr id="655743736" name="Oval 8"/>
                      <wp:cNvGraphicFramePr/>
                      <a:graphic xmlns:a="http://schemas.openxmlformats.org/drawingml/2006/main">
                        <a:graphicData uri="http://schemas.microsoft.com/office/word/2010/wordprocessingShape">
                          <wps:wsp>
                            <wps:cNvSpPr/>
                            <wps:spPr>
                              <a:xfrm>
                                <a:off x="0" y="0"/>
                                <a:ext cx="858302" cy="134636"/>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3370AE" id="Oval 8" o:spid="_x0000_s1026" style="position:absolute;margin-left:100.2pt;margin-top:85.3pt;width:67.6pt;height:10.6pt;z-index:2518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" filled="f" strokecolor="black [3213]" strokeweight="2pt"/>
                  </w:pict>
                </mc:Fallback>
              </mc:AlternateContent>
            </w:r>
            <w:r w:rsidR="00780091">
              <w:rPr>
                <w:noProof/>
              </w:rPr>
              <w:drawing>
                <wp:inline distT="0" distB="0" distL="0" distR="0" wp14:anchorId="7804D70C" wp14:editId="6CBAEF34">
                  <wp:extent cx="1676745" cy="1652645"/>
                  <wp:effectExtent l="0" t="0" r="0" b="5080"/>
                  <wp:docPr id="1631485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76491" name=""/>
                          <pic:cNvPicPr/>
                        </pic:nvPicPr>
                        <pic:blipFill>
                          <a:blip r:embed="rId20"/>
                          <a:stretch>
                            <a:fillRect/>
                          </a:stretch>
                        </pic:blipFill>
                        <pic:spPr>
                          <a:xfrm>
                            <a:off x="0" y="0"/>
                            <a:ext cx="1688544" cy="1664275"/>
                          </a:xfrm>
                          <a:prstGeom prst="rect">
                            <a:avLst/>
                          </a:prstGeom>
                        </pic:spPr>
                      </pic:pic>
                    </a:graphicData>
                  </a:graphic>
                </wp:inline>
              </w:drawing>
            </w:r>
          </w:p>
          <w:p w14:paraId="1D880E78" w14:textId="18F487A7" w:rsidR="00780091" w:rsidRPr="00780091" w:rsidRDefault="00780091" w:rsidP="00780091"/>
        </w:tc>
      </w:tr>
      <w:tr w:rsidR="004A061E" w14:paraId="3766253E" w14:textId="77777777" w:rsidTr="00BC1042">
        <w:tc>
          <w:tcPr>
            <w:tcW w:w="3262" w:type="dxa"/>
          </w:tcPr>
          <w:p w14:paraId="3F88AB9C" w14:textId="472B1D20" w:rsidR="00780091" w:rsidRDefault="00780091" w:rsidP="00780091">
            <w:pPr>
              <w:rPr>
                <w:sz w:val="20"/>
                <w:szCs w:val="20"/>
              </w:rPr>
            </w:pPr>
            <w:r w:rsidRPr="00B52C50">
              <w:rPr>
                <w:sz w:val="20"/>
                <w:szCs w:val="20"/>
              </w:rPr>
              <w:t>Du bliver guidet igennem opsætning af to-faktor-godkendelse</w:t>
            </w:r>
            <w:r>
              <w:rPr>
                <w:sz w:val="20"/>
                <w:szCs w:val="20"/>
              </w:rPr>
              <w:t>.</w:t>
            </w:r>
          </w:p>
          <w:p w14:paraId="7EDA0628" w14:textId="77777777" w:rsidR="00854405" w:rsidRDefault="00854405" w:rsidP="00780091">
            <w:pPr>
              <w:rPr>
                <w:sz w:val="20"/>
                <w:szCs w:val="20"/>
              </w:rPr>
            </w:pPr>
          </w:p>
          <w:p w14:paraId="084C6134" w14:textId="1CBBCDF6" w:rsidR="00854405" w:rsidRPr="00B52C50" w:rsidRDefault="00854405" w:rsidP="00780091">
            <w:pPr>
              <w:rPr>
                <w:sz w:val="20"/>
                <w:szCs w:val="20"/>
              </w:rPr>
            </w:pPr>
            <w:r>
              <w:rPr>
                <w:sz w:val="20"/>
                <w:szCs w:val="20"/>
              </w:rPr>
              <w:t xml:space="preserve">Vælg </w:t>
            </w:r>
            <w:r w:rsidR="00EC2191">
              <w:rPr>
                <w:sz w:val="20"/>
                <w:szCs w:val="20"/>
              </w:rPr>
              <w:t>´</w:t>
            </w:r>
            <w:r>
              <w:rPr>
                <w:sz w:val="20"/>
                <w:szCs w:val="20"/>
              </w:rPr>
              <w:t>Næste</w:t>
            </w:r>
            <w:r w:rsidR="00EC2191">
              <w:rPr>
                <w:sz w:val="20"/>
                <w:szCs w:val="20"/>
              </w:rPr>
              <w:t>´</w:t>
            </w:r>
            <w:r>
              <w:rPr>
                <w:sz w:val="20"/>
                <w:szCs w:val="20"/>
              </w:rPr>
              <w:t>.</w:t>
            </w:r>
          </w:p>
          <w:p w14:paraId="792C650C" w14:textId="77777777" w:rsidR="00780091" w:rsidRDefault="00780091" w:rsidP="00780091">
            <w:r>
              <w:rPr>
                <w:noProof/>
                <w:lang w:eastAsia="da-DK"/>
              </w:rPr>
              <w:drawing>
                <wp:anchor distT="0" distB="0" distL="114300" distR="114300" simplePos="0" relativeHeight="251794944" behindDoc="1" locked="0" layoutInCell="1" allowOverlap="1" wp14:anchorId="40DA9263" wp14:editId="55E98F2A">
                  <wp:simplePos x="0" y="0"/>
                  <wp:positionH relativeFrom="column">
                    <wp:posOffset>6798</wp:posOffset>
                  </wp:positionH>
                  <wp:positionV relativeFrom="paragraph">
                    <wp:posOffset>89796</wp:posOffset>
                  </wp:positionV>
                  <wp:extent cx="554990" cy="461645"/>
                  <wp:effectExtent l="0" t="0" r="0" b="0"/>
                  <wp:wrapTight wrapText="bothSides">
                    <wp:wrapPolygon edited="0">
                      <wp:start x="0" y="0"/>
                      <wp:lineTo x="0" y="20501"/>
                      <wp:lineTo x="20760" y="20501"/>
                      <wp:lineTo x="20760" y="0"/>
                      <wp:lineTo x="0" y="0"/>
                    </wp:wrapPolygon>
                  </wp:wrapTight>
                  <wp:docPr id="94822370" name="Picture 94822370"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D7459" w14:textId="77777777" w:rsidR="00780091" w:rsidRDefault="00780091" w:rsidP="00780091"/>
          <w:p w14:paraId="65D53EE4" w14:textId="77777777" w:rsidR="00780091" w:rsidRPr="00B52C50" w:rsidRDefault="00780091" w:rsidP="00780091"/>
          <w:p w14:paraId="3FD3A894" w14:textId="77777777" w:rsidR="00780091" w:rsidRDefault="00780091" w:rsidP="00780091">
            <w:pPr>
              <w:rPr>
                <w:sz w:val="20"/>
                <w:szCs w:val="20"/>
              </w:rPr>
            </w:pPr>
          </w:p>
          <w:p w14:paraId="633B122D" w14:textId="77777777" w:rsidR="00877B67" w:rsidRDefault="00877B67" w:rsidP="00780091">
            <w:pPr>
              <w:rPr>
                <w:sz w:val="20"/>
                <w:szCs w:val="20"/>
              </w:rPr>
            </w:pPr>
          </w:p>
          <w:p w14:paraId="6857866A" w14:textId="7E4FFA88" w:rsidR="00877B67" w:rsidRDefault="00877B67" w:rsidP="00780091">
            <w:pPr>
              <w:rPr>
                <w:sz w:val="20"/>
                <w:szCs w:val="20"/>
              </w:rPr>
            </w:pPr>
            <w:r>
              <w:rPr>
                <w:sz w:val="20"/>
                <w:szCs w:val="20"/>
              </w:rPr>
              <w:t xml:space="preserve">Du finder hjælp på linket ´Hjælp til login, adgangskode og </w:t>
            </w:r>
            <w:proofErr w:type="spellStart"/>
            <w:r>
              <w:rPr>
                <w:sz w:val="20"/>
                <w:szCs w:val="20"/>
              </w:rPr>
              <w:t>KU-Brugernavn</w:t>
            </w:r>
            <w:proofErr w:type="spellEnd"/>
            <w:r>
              <w:rPr>
                <w:sz w:val="20"/>
                <w:szCs w:val="20"/>
              </w:rPr>
              <w:t>´</w:t>
            </w:r>
            <w:r w:rsidR="009B641A">
              <w:rPr>
                <w:sz w:val="20"/>
                <w:szCs w:val="20"/>
              </w:rPr>
              <w:br/>
            </w:r>
          </w:p>
          <w:p w14:paraId="111B5710" w14:textId="2F7D8B26" w:rsidR="009B641A" w:rsidRPr="00B52C50" w:rsidRDefault="009B641A" w:rsidP="00780091">
            <w:pPr>
              <w:rPr>
                <w:sz w:val="20"/>
                <w:szCs w:val="20"/>
              </w:rPr>
            </w:pPr>
            <w:r>
              <w:rPr>
                <w:sz w:val="20"/>
                <w:szCs w:val="20"/>
              </w:rPr>
              <w:t>eller ved at klikke her:</w:t>
            </w:r>
            <w:r>
              <w:rPr>
                <w:sz w:val="20"/>
                <w:szCs w:val="20"/>
              </w:rPr>
              <w:br/>
            </w:r>
            <w:hyperlink r:id="rId21" w:history="1">
              <w:r w:rsidRPr="00B6057A">
                <w:rPr>
                  <w:color w:val="0000FF"/>
                  <w:u w:val="single"/>
                </w:rPr>
                <w:t>Hjælp til login – Københavns Universitet (ku.dk)</w:t>
              </w:r>
            </w:hyperlink>
          </w:p>
        </w:tc>
        <w:tc>
          <w:tcPr>
            <w:tcW w:w="6366" w:type="dxa"/>
          </w:tcPr>
          <w:p w14:paraId="087CD60E" w14:textId="4FF18A8F" w:rsidR="00780091" w:rsidRDefault="00877B67" w:rsidP="00780091">
            <w:pPr>
              <w:pStyle w:val="Heading1"/>
              <w:jc w:val="center"/>
              <w:rPr>
                <w:noProof/>
              </w:rPr>
            </w:pPr>
            <w:r>
              <w:rPr>
                <w:noProof/>
              </w:rPr>
              <mc:AlternateContent>
                <mc:Choice Requires="wps">
                  <w:drawing>
                    <wp:anchor distT="0" distB="0" distL="114300" distR="114300" simplePos="0" relativeHeight="251810304" behindDoc="0" locked="0" layoutInCell="1" allowOverlap="1" wp14:anchorId="005D781B" wp14:editId="7BADC4C0">
                      <wp:simplePos x="0" y="0"/>
                      <wp:positionH relativeFrom="column">
                        <wp:posOffset>1156335</wp:posOffset>
                      </wp:positionH>
                      <wp:positionV relativeFrom="paragraph">
                        <wp:posOffset>2028825</wp:posOffset>
                      </wp:positionV>
                      <wp:extent cx="1457325" cy="252413"/>
                      <wp:effectExtent l="0" t="0" r="28575" b="14605"/>
                      <wp:wrapNone/>
                      <wp:docPr id="113932100" name="Oval 1"/>
                      <wp:cNvGraphicFramePr/>
                      <a:graphic xmlns:a="http://schemas.openxmlformats.org/drawingml/2006/main">
                        <a:graphicData uri="http://schemas.microsoft.com/office/word/2010/wordprocessingShape">
                          <wps:wsp>
                            <wps:cNvSpPr/>
                            <wps:spPr>
                              <a:xfrm>
                                <a:off x="0" y="0"/>
                                <a:ext cx="1457325" cy="252413"/>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A2BDFE" id="Oval 1" o:spid="_x0000_s1026" style="position:absolute;margin-left:91.05pt;margin-top:159.75pt;width:114.75pt;height:19.9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" filled="f" strokecolor="black [3213]" strokeweight="2pt"/>
                  </w:pict>
                </mc:Fallback>
              </mc:AlternateContent>
            </w:r>
            <w:r w:rsidR="00780091">
              <w:rPr>
                <w:noProof/>
              </w:rPr>
              <w:drawing>
                <wp:inline distT="0" distB="0" distL="0" distR="0" wp14:anchorId="473C6FA8" wp14:editId="74945AC4">
                  <wp:extent cx="1783000" cy="2046710"/>
                  <wp:effectExtent l="0" t="0" r="8255" b="0"/>
                  <wp:docPr id="280263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63599" name=""/>
                          <pic:cNvPicPr/>
                        </pic:nvPicPr>
                        <pic:blipFill>
                          <a:blip r:embed="rId22"/>
                          <a:stretch>
                            <a:fillRect/>
                          </a:stretch>
                        </pic:blipFill>
                        <pic:spPr>
                          <a:xfrm>
                            <a:off x="0" y="0"/>
                            <a:ext cx="1794927" cy="2060401"/>
                          </a:xfrm>
                          <a:prstGeom prst="rect">
                            <a:avLst/>
                          </a:prstGeom>
                        </pic:spPr>
                      </pic:pic>
                    </a:graphicData>
                  </a:graphic>
                </wp:inline>
              </w:drawing>
            </w:r>
          </w:p>
          <w:p w14:paraId="60E7CB11" w14:textId="77777777" w:rsidR="00DF1706" w:rsidRPr="00780091" w:rsidRDefault="00DF1706" w:rsidP="00780091"/>
        </w:tc>
      </w:tr>
      <w:tr w:rsidR="004A061E" w14:paraId="0FD6DBC0" w14:textId="77777777" w:rsidTr="00BC1042">
        <w:tc>
          <w:tcPr>
            <w:tcW w:w="3262" w:type="dxa"/>
          </w:tcPr>
          <w:p w14:paraId="0EDC8D0E" w14:textId="5461F6A8" w:rsidR="003D5AEC" w:rsidRPr="00B52C50" w:rsidRDefault="00F05A3B" w:rsidP="00F05A3B">
            <w:pPr>
              <w:rPr>
                <w:sz w:val="20"/>
                <w:szCs w:val="20"/>
              </w:rPr>
            </w:pPr>
            <w:r>
              <w:rPr>
                <w:sz w:val="20"/>
                <w:szCs w:val="20"/>
              </w:rPr>
              <w:t>Når du vil benytte NetIQ</w:t>
            </w:r>
            <w:r w:rsidR="003A1E6A">
              <w:rPr>
                <w:sz w:val="20"/>
                <w:szCs w:val="20"/>
              </w:rPr>
              <w:t>-</w:t>
            </w:r>
            <w:r>
              <w:rPr>
                <w:sz w:val="20"/>
                <w:szCs w:val="20"/>
              </w:rPr>
              <w:t>app som to-faktor-godkendelses-metode</w:t>
            </w:r>
            <w:r w:rsidR="003A1E6A">
              <w:rPr>
                <w:sz w:val="20"/>
                <w:szCs w:val="20"/>
              </w:rPr>
              <w:t>,</w:t>
            </w:r>
            <w:r>
              <w:rPr>
                <w:sz w:val="20"/>
                <w:szCs w:val="20"/>
              </w:rPr>
              <w:t xml:space="preserve"> skal du vælge ´Jeg vil bruge en anden godkenderapp´</w:t>
            </w:r>
            <w:r w:rsidR="00877B67">
              <w:rPr>
                <w:sz w:val="20"/>
                <w:szCs w:val="20"/>
              </w:rPr>
              <w:t>.</w:t>
            </w:r>
          </w:p>
          <w:p w14:paraId="0C91CE99" w14:textId="39102245" w:rsidR="00780091" w:rsidRDefault="00780091" w:rsidP="00780091"/>
          <w:p w14:paraId="50AF714A" w14:textId="4BA9FB0E" w:rsidR="00780091" w:rsidRPr="00DC1235" w:rsidRDefault="00BC1042" w:rsidP="00780091">
            <w:r>
              <w:rPr>
                <w:noProof/>
                <w:lang w:eastAsia="da-DK"/>
              </w:rPr>
              <w:drawing>
                <wp:anchor distT="0" distB="0" distL="114300" distR="114300" simplePos="0" relativeHeight="251800064" behindDoc="1" locked="0" layoutInCell="1" allowOverlap="1" wp14:anchorId="34126E51" wp14:editId="1FCDB801">
                  <wp:simplePos x="0" y="0"/>
                  <wp:positionH relativeFrom="column">
                    <wp:posOffset>29782</wp:posOffset>
                  </wp:positionH>
                  <wp:positionV relativeFrom="paragraph">
                    <wp:posOffset>93622</wp:posOffset>
                  </wp:positionV>
                  <wp:extent cx="554990" cy="461645"/>
                  <wp:effectExtent l="0" t="0" r="0" b="0"/>
                  <wp:wrapTight wrapText="bothSides">
                    <wp:wrapPolygon edited="0">
                      <wp:start x="0" y="0"/>
                      <wp:lineTo x="0" y="20501"/>
                      <wp:lineTo x="20760" y="20501"/>
                      <wp:lineTo x="20760" y="0"/>
                      <wp:lineTo x="0" y="0"/>
                    </wp:wrapPolygon>
                  </wp:wrapTight>
                  <wp:docPr id="642795285" name="Picture 642795285"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801F9" w14:textId="4FAD6FE1" w:rsidR="00780091" w:rsidRDefault="00780091" w:rsidP="00780091">
            <w:pPr>
              <w:rPr>
                <w:sz w:val="20"/>
                <w:szCs w:val="20"/>
              </w:rPr>
            </w:pPr>
          </w:p>
          <w:p w14:paraId="1A8E6C1D" w14:textId="1B17A7D2" w:rsidR="00780091" w:rsidRDefault="00780091" w:rsidP="00780091">
            <w:pPr>
              <w:rPr>
                <w:sz w:val="20"/>
                <w:szCs w:val="20"/>
              </w:rPr>
            </w:pPr>
          </w:p>
        </w:tc>
        <w:tc>
          <w:tcPr>
            <w:tcW w:w="6366" w:type="dxa"/>
          </w:tcPr>
          <w:p w14:paraId="64D66468" w14:textId="4FECBD2D" w:rsidR="00780091" w:rsidRDefault="00E92195" w:rsidP="00760FF8">
            <w:pPr>
              <w:pStyle w:val="Heading1"/>
              <w:jc w:val="center"/>
              <w:rPr>
                <w:noProof/>
              </w:rPr>
            </w:pPr>
            <w:r>
              <w:rPr>
                <w:noProof/>
              </w:rPr>
              <mc:AlternateContent>
                <mc:Choice Requires="wps">
                  <w:drawing>
                    <wp:anchor distT="0" distB="0" distL="114300" distR="114300" simplePos="0" relativeHeight="251801088" behindDoc="0" locked="0" layoutInCell="1" allowOverlap="1" wp14:anchorId="3E7C4F52" wp14:editId="373C839A">
                      <wp:simplePos x="0" y="0"/>
                      <wp:positionH relativeFrom="column">
                        <wp:posOffset>835268</wp:posOffset>
                      </wp:positionH>
                      <wp:positionV relativeFrom="paragraph">
                        <wp:posOffset>1216029</wp:posOffset>
                      </wp:positionV>
                      <wp:extent cx="1516455" cy="230864"/>
                      <wp:effectExtent l="0" t="0" r="26670" b="17145"/>
                      <wp:wrapNone/>
                      <wp:docPr id="362555800" name="Oval 2"/>
                      <wp:cNvGraphicFramePr/>
                      <a:graphic xmlns:a="http://schemas.openxmlformats.org/drawingml/2006/main">
                        <a:graphicData uri="http://schemas.microsoft.com/office/word/2010/wordprocessingShape">
                          <wps:wsp>
                            <wps:cNvSpPr/>
                            <wps:spPr>
                              <a:xfrm>
                                <a:off x="0" y="0"/>
                                <a:ext cx="1516455" cy="23086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D75442" id="Oval 2" o:spid="_x0000_s1026" style="position:absolute;margin-left:65.75pt;margin-top:95.75pt;width:119.4pt;height:18.2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" filled="f" strokecolor="black [3213]" strokeweight="2pt"/>
                  </w:pict>
                </mc:Fallback>
              </mc:AlternateContent>
            </w:r>
            <w:r>
              <w:rPr>
                <w:noProof/>
              </w:rPr>
              <w:drawing>
                <wp:inline distT="0" distB="0" distL="0" distR="0" wp14:anchorId="2A638373" wp14:editId="175668E9">
                  <wp:extent cx="3022508" cy="1365429"/>
                  <wp:effectExtent l="0" t="0" r="6985" b="6350"/>
                  <wp:docPr id="128515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52652" name=""/>
                          <pic:cNvPicPr/>
                        </pic:nvPicPr>
                        <pic:blipFill>
                          <a:blip r:embed="rId23"/>
                          <a:stretch>
                            <a:fillRect/>
                          </a:stretch>
                        </pic:blipFill>
                        <pic:spPr>
                          <a:xfrm>
                            <a:off x="0" y="0"/>
                            <a:ext cx="3039545" cy="1373126"/>
                          </a:xfrm>
                          <a:prstGeom prst="rect">
                            <a:avLst/>
                          </a:prstGeom>
                        </pic:spPr>
                      </pic:pic>
                    </a:graphicData>
                  </a:graphic>
                </wp:inline>
              </w:drawing>
            </w:r>
            <w:r>
              <w:rPr>
                <w:noProof/>
              </w:rPr>
              <w:t xml:space="preserve"> </w:t>
            </w:r>
            <w:r w:rsidR="00760FF8">
              <w:rPr>
                <w:noProof/>
              </w:rPr>
              <w:br/>
            </w:r>
          </w:p>
        </w:tc>
      </w:tr>
      <w:tr w:rsidR="004A061E" w14:paraId="0EBDF5D0" w14:textId="77777777" w:rsidTr="00BC1042">
        <w:tc>
          <w:tcPr>
            <w:tcW w:w="3262" w:type="dxa"/>
          </w:tcPr>
          <w:p w14:paraId="5883DE88" w14:textId="29BFE112" w:rsidR="003D5AEC" w:rsidRPr="00934B60" w:rsidRDefault="00BC1042" w:rsidP="00F05A3B">
            <w:pPr>
              <w:rPr>
                <w:sz w:val="20"/>
                <w:szCs w:val="20"/>
              </w:rPr>
            </w:pPr>
            <w:r>
              <w:rPr>
                <w:sz w:val="20"/>
                <w:szCs w:val="20"/>
              </w:rPr>
              <w:t xml:space="preserve">Vælg </w:t>
            </w:r>
            <w:r w:rsidR="00E92195">
              <w:rPr>
                <w:sz w:val="20"/>
                <w:szCs w:val="20"/>
              </w:rPr>
              <w:t>´</w:t>
            </w:r>
            <w:r>
              <w:rPr>
                <w:sz w:val="20"/>
                <w:szCs w:val="20"/>
              </w:rPr>
              <w:t>Næste´</w:t>
            </w:r>
            <w:r w:rsidR="00DF1706">
              <w:rPr>
                <w:sz w:val="20"/>
                <w:szCs w:val="20"/>
              </w:rPr>
              <w:t>.</w:t>
            </w:r>
          </w:p>
          <w:p w14:paraId="1D2650B8" w14:textId="050074C3" w:rsidR="003D5AEC" w:rsidRDefault="003D5AEC" w:rsidP="00780091">
            <w:pPr>
              <w:rPr>
                <w:sz w:val="20"/>
                <w:szCs w:val="20"/>
              </w:rPr>
            </w:pPr>
          </w:p>
          <w:p w14:paraId="2A54641A" w14:textId="13C65C91" w:rsidR="003D5AEC" w:rsidRDefault="00BC1042" w:rsidP="00780091">
            <w:pPr>
              <w:rPr>
                <w:sz w:val="20"/>
                <w:szCs w:val="20"/>
              </w:rPr>
            </w:pPr>
            <w:r>
              <w:rPr>
                <w:noProof/>
                <w:lang w:eastAsia="da-DK"/>
              </w:rPr>
              <w:drawing>
                <wp:anchor distT="0" distB="0" distL="114300" distR="114300" simplePos="0" relativeHeight="251803136" behindDoc="1" locked="0" layoutInCell="1" allowOverlap="1" wp14:anchorId="12E2DD06" wp14:editId="4521FE3F">
                  <wp:simplePos x="0" y="0"/>
                  <wp:positionH relativeFrom="column">
                    <wp:posOffset>78740</wp:posOffset>
                  </wp:positionH>
                  <wp:positionV relativeFrom="paragraph">
                    <wp:posOffset>203200</wp:posOffset>
                  </wp:positionV>
                  <wp:extent cx="554990" cy="461645"/>
                  <wp:effectExtent l="0" t="0" r="0" b="0"/>
                  <wp:wrapTight wrapText="bothSides">
                    <wp:wrapPolygon edited="0">
                      <wp:start x="0" y="0"/>
                      <wp:lineTo x="0" y="20501"/>
                      <wp:lineTo x="20760" y="20501"/>
                      <wp:lineTo x="20760" y="0"/>
                      <wp:lineTo x="0" y="0"/>
                    </wp:wrapPolygon>
                  </wp:wrapTight>
                  <wp:docPr id="580996419" name="Picture 580996419"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66" w:type="dxa"/>
          </w:tcPr>
          <w:p w14:paraId="4979F80A" w14:textId="3DD3979F" w:rsidR="00780091" w:rsidRDefault="0076049A" w:rsidP="00760FF8">
            <w:pPr>
              <w:pStyle w:val="Heading1"/>
              <w:jc w:val="center"/>
              <w:rPr>
                <w:noProof/>
              </w:rPr>
            </w:pPr>
            <w:r>
              <w:rPr>
                <w:noProof/>
              </w:rPr>
              <w:drawing>
                <wp:inline distT="0" distB="0" distL="0" distR="0" wp14:anchorId="796C8B12" wp14:editId="4C7F0059">
                  <wp:extent cx="2866738" cy="1448241"/>
                  <wp:effectExtent l="0" t="0" r="0" b="0"/>
                  <wp:docPr id="485578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78830" name=""/>
                          <pic:cNvPicPr/>
                        </pic:nvPicPr>
                        <pic:blipFill>
                          <a:blip r:embed="rId24"/>
                          <a:stretch>
                            <a:fillRect/>
                          </a:stretch>
                        </pic:blipFill>
                        <pic:spPr>
                          <a:xfrm>
                            <a:off x="0" y="0"/>
                            <a:ext cx="2874187" cy="1452004"/>
                          </a:xfrm>
                          <a:prstGeom prst="rect">
                            <a:avLst/>
                          </a:prstGeom>
                        </pic:spPr>
                      </pic:pic>
                    </a:graphicData>
                  </a:graphic>
                </wp:inline>
              </w:drawing>
            </w:r>
          </w:p>
          <w:p w14:paraId="0572F191" w14:textId="77777777" w:rsidR="00B6057A" w:rsidRDefault="00B6057A" w:rsidP="00B6057A"/>
          <w:p w14:paraId="03D5C733" w14:textId="77777777" w:rsidR="00B6057A" w:rsidRDefault="00B6057A" w:rsidP="00B6057A"/>
          <w:p w14:paraId="45C3D4DB" w14:textId="77777777" w:rsidR="00B6057A" w:rsidRPr="00B6057A" w:rsidRDefault="00B6057A" w:rsidP="00B6057A"/>
          <w:p w14:paraId="0290F970" w14:textId="4EA530CA" w:rsidR="00760FF8" w:rsidRPr="00760FF8" w:rsidRDefault="00760FF8" w:rsidP="00760FF8"/>
        </w:tc>
      </w:tr>
      <w:tr w:rsidR="004A061E" w14:paraId="0D68F77C" w14:textId="77777777" w:rsidTr="00BC1042">
        <w:tc>
          <w:tcPr>
            <w:tcW w:w="3262" w:type="dxa"/>
          </w:tcPr>
          <w:p w14:paraId="4FDE0B98" w14:textId="52D35F4E" w:rsidR="00BC1042" w:rsidRDefault="00BC1042" w:rsidP="00780091">
            <w:pPr>
              <w:rPr>
                <w:sz w:val="20"/>
                <w:szCs w:val="20"/>
              </w:rPr>
            </w:pPr>
            <w:r>
              <w:rPr>
                <w:sz w:val="20"/>
                <w:szCs w:val="20"/>
              </w:rPr>
              <w:t xml:space="preserve">På skærmen kan du nu se en </w:t>
            </w:r>
            <w:proofErr w:type="gramStart"/>
            <w:r>
              <w:rPr>
                <w:sz w:val="20"/>
                <w:szCs w:val="20"/>
              </w:rPr>
              <w:t>QR kode</w:t>
            </w:r>
            <w:proofErr w:type="gramEnd"/>
            <w:r w:rsidR="003A1E6A">
              <w:rPr>
                <w:sz w:val="20"/>
                <w:szCs w:val="20"/>
              </w:rPr>
              <w:t>.</w:t>
            </w:r>
          </w:p>
          <w:p w14:paraId="53B4BE05" w14:textId="770ADDED" w:rsidR="00BC1042" w:rsidRDefault="00BC1042" w:rsidP="00780091">
            <w:pPr>
              <w:rPr>
                <w:sz w:val="20"/>
                <w:szCs w:val="20"/>
              </w:rPr>
            </w:pPr>
            <w:r>
              <w:rPr>
                <w:noProof/>
                <w:lang w:eastAsia="da-DK"/>
              </w:rPr>
              <w:drawing>
                <wp:anchor distT="0" distB="0" distL="114300" distR="114300" simplePos="0" relativeHeight="251805184" behindDoc="1" locked="0" layoutInCell="1" allowOverlap="1" wp14:anchorId="195C3120" wp14:editId="53CDD876">
                  <wp:simplePos x="0" y="0"/>
                  <wp:positionH relativeFrom="column">
                    <wp:posOffset>-1905</wp:posOffset>
                  </wp:positionH>
                  <wp:positionV relativeFrom="paragraph">
                    <wp:posOffset>118487</wp:posOffset>
                  </wp:positionV>
                  <wp:extent cx="554990" cy="461645"/>
                  <wp:effectExtent l="0" t="0" r="0" b="0"/>
                  <wp:wrapTight wrapText="bothSides">
                    <wp:wrapPolygon edited="0">
                      <wp:start x="0" y="0"/>
                      <wp:lineTo x="0" y="20501"/>
                      <wp:lineTo x="20760" y="20501"/>
                      <wp:lineTo x="20760" y="0"/>
                      <wp:lineTo x="0" y="0"/>
                    </wp:wrapPolygon>
                  </wp:wrapTight>
                  <wp:docPr id="1693711771" name="Picture 1693711771"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D279B" w14:textId="77777777" w:rsidR="00BC1042" w:rsidRDefault="00BC1042" w:rsidP="00780091">
            <w:pPr>
              <w:rPr>
                <w:sz w:val="20"/>
                <w:szCs w:val="20"/>
              </w:rPr>
            </w:pPr>
          </w:p>
          <w:p w14:paraId="287FF243" w14:textId="77777777" w:rsidR="00BC1042" w:rsidRDefault="00BC1042" w:rsidP="00780091">
            <w:pPr>
              <w:rPr>
                <w:sz w:val="20"/>
                <w:szCs w:val="20"/>
              </w:rPr>
            </w:pPr>
          </w:p>
          <w:p w14:paraId="27FF9086" w14:textId="77777777" w:rsidR="00BC1042" w:rsidRDefault="00BC1042" w:rsidP="00780091">
            <w:pPr>
              <w:rPr>
                <w:sz w:val="20"/>
                <w:szCs w:val="20"/>
              </w:rPr>
            </w:pPr>
          </w:p>
          <w:p w14:paraId="5B162C02" w14:textId="77777777" w:rsidR="00BC1042" w:rsidRDefault="00BC1042" w:rsidP="00780091">
            <w:pPr>
              <w:rPr>
                <w:sz w:val="20"/>
                <w:szCs w:val="20"/>
              </w:rPr>
            </w:pPr>
          </w:p>
          <w:p w14:paraId="1CB94096" w14:textId="77777777" w:rsidR="00BC1042" w:rsidRDefault="00BC1042" w:rsidP="00780091">
            <w:pPr>
              <w:rPr>
                <w:sz w:val="20"/>
                <w:szCs w:val="20"/>
              </w:rPr>
            </w:pPr>
          </w:p>
          <w:p w14:paraId="44F26B62" w14:textId="77777777" w:rsidR="00BC1042" w:rsidRDefault="00BC1042" w:rsidP="00780091">
            <w:pPr>
              <w:rPr>
                <w:sz w:val="20"/>
                <w:szCs w:val="20"/>
              </w:rPr>
            </w:pPr>
          </w:p>
          <w:p w14:paraId="78906253" w14:textId="77777777" w:rsidR="00BC1042" w:rsidRDefault="00BC1042" w:rsidP="00780091">
            <w:pPr>
              <w:rPr>
                <w:sz w:val="20"/>
                <w:szCs w:val="20"/>
              </w:rPr>
            </w:pPr>
          </w:p>
          <w:p w14:paraId="1B2A85BD" w14:textId="77777777" w:rsidR="00BC1042" w:rsidRDefault="00BC1042" w:rsidP="00780091">
            <w:pPr>
              <w:rPr>
                <w:sz w:val="20"/>
                <w:szCs w:val="20"/>
              </w:rPr>
            </w:pPr>
          </w:p>
          <w:p w14:paraId="03624C0A" w14:textId="77777777" w:rsidR="00BC1042" w:rsidRDefault="00BC1042" w:rsidP="00780091">
            <w:pPr>
              <w:rPr>
                <w:sz w:val="20"/>
                <w:szCs w:val="20"/>
              </w:rPr>
            </w:pPr>
          </w:p>
          <w:p w14:paraId="765AB644" w14:textId="77777777" w:rsidR="00BC1042" w:rsidRDefault="00BC1042" w:rsidP="00780091">
            <w:pPr>
              <w:rPr>
                <w:sz w:val="20"/>
                <w:szCs w:val="20"/>
              </w:rPr>
            </w:pPr>
          </w:p>
          <w:p w14:paraId="0A772D50" w14:textId="77777777" w:rsidR="00ED251B" w:rsidRDefault="00BC1042" w:rsidP="00780091">
            <w:pPr>
              <w:rPr>
                <w:sz w:val="20"/>
                <w:szCs w:val="20"/>
              </w:rPr>
            </w:pPr>
            <w:r>
              <w:rPr>
                <w:noProof/>
                <w:lang w:eastAsia="da-DK"/>
              </w:rPr>
              <w:drawing>
                <wp:anchor distT="0" distB="0" distL="114300" distR="114300" simplePos="0" relativeHeight="251796992" behindDoc="1" locked="0" layoutInCell="1" allowOverlap="1" wp14:anchorId="303B7D42" wp14:editId="16E8CA1F">
                  <wp:simplePos x="0" y="0"/>
                  <wp:positionH relativeFrom="column">
                    <wp:posOffset>150602</wp:posOffset>
                  </wp:positionH>
                  <wp:positionV relativeFrom="paragraph">
                    <wp:posOffset>615774</wp:posOffset>
                  </wp:positionV>
                  <wp:extent cx="355600" cy="509905"/>
                  <wp:effectExtent l="0" t="0" r="6350" b="4445"/>
                  <wp:wrapTight wrapText="bothSides">
                    <wp:wrapPolygon edited="0">
                      <wp:start x="0" y="0"/>
                      <wp:lineTo x="0" y="20981"/>
                      <wp:lineTo x="20829" y="20981"/>
                      <wp:lineTo x="20829" y="0"/>
                      <wp:lineTo x="0" y="0"/>
                    </wp:wrapPolygon>
                  </wp:wrapTight>
                  <wp:docPr id="619843325" name="Picture 61984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88" t="10447" r="14910" b="10351"/>
                          <a:stretch/>
                        </pic:blipFill>
                        <pic:spPr bwMode="auto">
                          <a:xfrm>
                            <a:off x="0" y="0"/>
                            <a:ext cx="355600"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 xml:space="preserve">Åben NetIQ app-en og vælg ikonet med </w:t>
            </w:r>
            <w:proofErr w:type="spellStart"/>
            <w:r>
              <w:rPr>
                <w:sz w:val="20"/>
                <w:szCs w:val="20"/>
              </w:rPr>
              <w:t>plus-tegnet</w:t>
            </w:r>
            <w:proofErr w:type="spellEnd"/>
            <w:r w:rsidR="003A1E6A">
              <w:rPr>
                <w:sz w:val="20"/>
                <w:szCs w:val="20"/>
              </w:rPr>
              <w:t>. Scan herefter QR-koden.</w:t>
            </w:r>
          </w:p>
          <w:p w14:paraId="38D98E2F" w14:textId="77777777" w:rsidR="005165CE" w:rsidRPr="005165CE" w:rsidRDefault="005165CE" w:rsidP="005165CE">
            <w:pPr>
              <w:rPr>
                <w:sz w:val="20"/>
                <w:szCs w:val="20"/>
              </w:rPr>
            </w:pPr>
          </w:p>
          <w:p w14:paraId="169AC3AF" w14:textId="77777777" w:rsidR="005165CE" w:rsidRPr="005165CE" w:rsidRDefault="005165CE" w:rsidP="005165CE">
            <w:pPr>
              <w:rPr>
                <w:sz w:val="20"/>
                <w:szCs w:val="20"/>
              </w:rPr>
            </w:pPr>
          </w:p>
          <w:p w14:paraId="40701AA6" w14:textId="77777777" w:rsidR="005165CE" w:rsidRPr="005165CE" w:rsidRDefault="005165CE" w:rsidP="005165CE">
            <w:pPr>
              <w:rPr>
                <w:sz w:val="20"/>
                <w:szCs w:val="20"/>
              </w:rPr>
            </w:pPr>
          </w:p>
          <w:p w14:paraId="5437467D" w14:textId="77777777" w:rsidR="005165CE" w:rsidRPr="005165CE" w:rsidRDefault="005165CE" w:rsidP="005165CE">
            <w:pPr>
              <w:rPr>
                <w:sz w:val="20"/>
                <w:szCs w:val="20"/>
              </w:rPr>
            </w:pPr>
          </w:p>
          <w:p w14:paraId="61E85D1E" w14:textId="77777777" w:rsidR="005165CE" w:rsidRPr="005165CE" w:rsidRDefault="005165CE" w:rsidP="005165CE">
            <w:pPr>
              <w:rPr>
                <w:sz w:val="20"/>
                <w:szCs w:val="20"/>
              </w:rPr>
            </w:pPr>
          </w:p>
          <w:p w14:paraId="53AE552D" w14:textId="77777777" w:rsidR="005165CE" w:rsidRPr="005165CE" w:rsidRDefault="005165CE" w:rsidP="005165CE">
            <w:pPr>
              <w:rPr>
                <w:sz w:val="20"/>
                <w:szCs w:val="20"/>
              </w:rPr>
            </w:pPr>
          </w:p>
          <w:p w14:paraId="2CC2FF5A" w14:textId="77777777" w:rsidR="005165CE" w:rsidRPr="005165CE" w:rsidRDefault="005165CE" w:rsidP="005165CE">
            <w:pPr>
              <w:rPr>
                <w:sz w:val="20"/>
                <w:szCs w:val="20"/>
              </w:rPr>
            </w:pPr>
          </w:p>
          <w:p w14:paraId="50BE1D85" w14:textId="77777777" w:rsidR="005165CE" w:rsidRDefault="005165CE" w:rsidP="005165CE">
            <w:pPr>
              <w:rPr>
                <w:sz w:val="20"/>
                <w:szCs w:val="20"/>
              </w:rPr>
            </w:pPr>
          </w:p>
          <w:p w14:paraId="39BAA1C9" w14:textId="77777777" w:rsidR="005165CE" w:rsidRDefault="005165CE" w:rsidP="005165CE">
            <w:pPr>
              <w:rPr>
                <w:sz w:val="20"/>
                <w:szCs w:val="20"/>
              </w:rPr>
            </w:pPr>
          </w:p>
          <w:p w14:paraId="2A0BFFBD" w14:textId="64D00D4E" w:rsidR="005165CE" w:rsidRDefault="005165CE" w:rsidP="005165CE">
            <w:pPr>
              <w:rPr>
                <w:sz w:val="20"/>
                <w:szCs w:val="20"/>
              </w:rPr>
            </w:pPr>
            <w:r>
              <w:rPr>
                <w:sz w:val="20"/>
                <w:szCs w:val="20"/>
              </w:rPr>
              <w:t>Vælg ´Næste´.</w:t>
            </w:r>
          </w:p>
          <w:p w14:paraId="173B7C5F" w14:textId="0426421C" w:rsidR="005165CE" w:rsidRDefault="005165CE" w:rsidP="005165CE">
            <w:pPr>
              <w:rPr>
                <w:sz w:val="20"/>
                <w:szCs w:val="20"/>
              </w:rPr>
            </w:pPr>
            <w:r>
              <w:rPr>
                <w:noProof/>
                <w:lang w:eastAsia="da-DK"/>
              </w:rPr>
              <w:drawing>
                <wp:anchor distT="0" distB="0" distL="114300" distR="114300" simplePos="0" relativeHeight="251816448" behindDoc="1" locked="0" layoutInCell="1" allowOverlap="1" wp14:anchorId="1B686163" wp14:editId="31210904">
                  <wp:simplePos x="0" y="0"/>
                  <wp:positionH relativeFrom="column">
                    <wp:posOffset>37848</wp:posOffset>
                  </wp:positionH>
                  <wp:positionV relativeFrom="paragraph">
                    <wp:posOffset>69643</wp:posOffset>
                  </wp:positionV>
                  <wp:extent cx="554990" cy="461645"/>
                  <wp:effectExtent l="0" t="0" r="0" b="0"/>
                  <wp:wrapTight wrapText="bothSides">
                    <wp:wrapPolygon edited="0">
                      <wp:start x="0" y="0"/>
                      <wp:lineTo x="0" y="20501"/>
                      <wp:lineTo x="20760" y="20501"/>
                      <wp:lineTo x="20760" y="0"/>
                      <wp:lineTo x="0" y="0"/>
                    </wp:wrapPolygon>
                  </wp:wrapTight>
                  <wp:docPr id="1234113524" name="Picture 1234113524"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4997D" w14:textId="55890233" w:rsidR="005165CE" w:rsidRPr="005165CE" w:rsidRDefault="005165CE" w:rsidP="005165CE">
            <w:pPr>
              <w:rPr>
                <w:sz w:val="20"/>
                <w:szCs w:val="20"/>
              </w:rPr>
            </w:pPr>
          </w:p>
        </w:tc>
        <w:tc>
          <w:tcPr>
            <w:tcW w:w="6366" w:type="dxa"/>
          </w:tcPr>
          <w:p w14:paraId="2812C631" w14:textId="77777777" w:rsidR="00760FF8" w:rsidRDefault="00760FF8" w:rsidP="00760FF8"/>
          <w:p w14:paraId="4230FD04" w14:textId="1E650515" w:rsidR="0045314E" w:rsidRDefault="0045314E" w:rsidP="005165CE">
            <w:pPr>
              <w:jc w:val="center"/>
            </w:pPr>
            <w:r>
              <w:rPr>
                <w:noProof/>
              </w:rPr>
              <w:drawing>
                <wp:inline distT="0" distB="0" distL="0" distR="0" wp14:anchorId="240E1C50" wp14:editId="3A012878">
                  <wp:extent cx="2653828" cy="1728375"/>
                  <wp:effectExtent l="0" t="0" r="0" b="5715"/>
                  <wp:docPr id="613466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66559" name=""/>
                          <pic:cNvPicPr/>
                        </pic:nvPicPr>
                        <pic:blipFill>
                          <a:blip r:embed="rId25"/>
                          <a:stretch>
                            <a:fillRect/>
                          </a:stretch>
                        </pic:blipFill>
                        <pic:spPr>
                          <a:xfrm>
                            <a:off x="0" y="0"/>
                            <a:ext cx="2661234" cy="1733199"/>
                          </a:xfrm>
                          <a:prstGeom prst="rect">
                            <a:avLst/>
                          </a:prstGeom>
                        </pic:spPr>
                      </pic:pic>
                    </a:graphicData>
                  </a:graphic>
                </wp:inline>
              </w:drawing>
            </w:r>
          </w:p>
          <w:p w14:paraId="4883E65E" w14:textId="77777777" w:rsidR="00EC2191" w:rsidRDefault="00EC2191" w:rsidP="005165CE">
            <w:pPr>
              <w:jc w:val="center"/>
            </w:pPr>
          </w:p>
          <w:p w14:paraId="4E9D3197" w14:textId="77777777" w:rsidR="00EC2191" w:rsidRDefault="00EC2191" w:rsidP="005165CE">
            <w:pPr>
              <w:jc w:val="center"/>
            </w:pPr>
          </w:p>
          <w:p w14:paraId="117678F2" w14:textId="77777777" w:rsidR="00EC2191" w:rsidRDefault="00EC2191" w:rsidP="005165CE">
            <w:pPr>
              <w:jc w:val="center"/>
            </w:pPr>
          </w:p>
          <w:p w14:paraId="057A5EB2" w14:textId="77777777" w:rsidR="00EC2191" w:rsidRDefault="00EC2191" w:rsidP="005165CE">
            <w:pPr>
              <w:jc w:val="center"/>
            </w:pPr>
          </w:p>
          <w:p w14:paraId="47ED3C5E" w14:textId="77777777" w:rsidR="00EC2191" w:rsidRDefault="00EC2191" w:rsidP="005165CE">
            <w:pPr>
              <w:jc w:val="center"/>
            </w:pPr>
          </w:p>
          <w:p w14:paraId="5065EB8C" w14:textId="77777777" w:rsidR="00BC1042" w:rsidRDefault="00BC1042" w:rsidP="00760FF8"/>
          <w:p w14:paraId="1D3B9DD9" w14:textId="77777777" w:rsidR="00BC1042" w:rsidRDefault="00BC1042" w:rsidP="00760FF8">
            <w:pPr>
              <w:rPr>
                <w:noProof/>
              </w:rPr>
            </w:pPr>
            <w:r>
              <w:rPr>
                <w:noProof/>
              </w:rPr>
              <w:drawing>
                <wp:inline distT="0" distB="0" distL="0" distR="0" wp14:anchorId="308D9EC5" wp14:editId="4410A8A2">
                  <wp:extent cx="3895725" cy="457200"/>
                  <wp:effectExtent l="0" t="0" r="9525" b="0"/>
                  <wp:docPr id="800100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00601" name=""/>
                          <pic:cNvPicPr/>
                        </pic:nvPicPr>
                        <pic:blipFill>
                          <a:blip r:embed="rId26"/>
                          <a:stretch>
                            <a:fillRect/>
                          </a:stretch>
                        </pic:blipFill>
                        <pic:spPr>
                          <a:xfrm>
                            <a:off x="0" y="0"/>
                            <a:ext cx="3895725" cy="457200"/>
                          </a:xfrm>
                          <a:prstGeom prst="rect">
                            <a:avLst/>
                          </a:prstGeom>
                        </pic:spPr>
                      </pic:pic>
                    </a:graphicData>
                  </a:graphic>
                </wp:inline>
              </w:drawing>
            </w:r>
          </w:p>
          <w:p w14:paraId="4BF7A207" w14:textId="77777777" w:rsidR="00BC1042" w:rsidRDefault="00BC1042" w:rsidP="00BC1042"/>
          <w:p w14:paraId="563D16CC" w14:textId="702C3B67" w:rsidR="00BC1042" w:rsidRDefault="00BC1042" w:rsidP="00BC1042">
            <w:pPr>
              <w:jc w:val="center"/>
            </w:pPr>
            <w:r>
              <w:rPr>
                <w:noProof/>
              </w:rPr>
              <w:drawing>
                <wp:inline distT="0" distB="0" distL="0" distR="0" wp14:anchorId="6BEFCA03" wp14:editId="6925CEFF">
                  <wp:extent cx="434490" cy="432936"/>
                  <wp:effectExtent l="0" t="0" r="3810" b="5715"/>
                  <wp:docPr id="164662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2505" name=""/>
                          <pic:cNvPicPr/>
                        </pic:nvPicPr>
                        <pic:blipFill>
                          <a:blip r:embed="rId27"/>
                          <a:stretch>
                            <a:fillRect/>
                          </a:stretch>
                        </pic:blipFill>
                        <pic:spPr>
                          <a:xfrm flipH="1">
                            <a:off x="0" y="0"/>
                            <a:ext cx="447721" cy="446119"/>
                          </a:xfrm>
                          <a:prstGeom prst="rect">
                            <a:avLst/>
                          </a:prstGeom>
                        </pic:spPr>
                      </pic:pic>
                    </a:graphicData>
                  </a:graphic>
                </wp:inline>
              </w:drawing>
            </w:r>
          </w:p>
          <w:p w14:paraId="79B9A091" w14:textId="77777777" w:rsidR="00BC1042" w:rsidRDefault="00BC1042" w:rsidP="00BC1042"/>
          <w:p w14:paraId="1E158697" w14:textId="77777777" w:rsidR="005165CE" w:rsidRDefault="005165CE" w:rsidP="00BC1042"/>
          <w:p w14:paraId="3637BAA4" w14:textId="211C9091" w:rsidR="005165CE" w:rsidRDefault="001430DA" w:rsidP="001430DA">
            <w:pPr>
              <w:jc w:val="center"/>
            </w:pPr>
            <w:r>
              <w:rPr>
                <w:noProof/>
              </w:rPr>
              <w:drawing>
                <wp:inline distT="0" distB="0" distL="0" distR="0" wp14:anchorId="5FE2CA37" wp14:editId="1A747B05">
                  <wp:extent cx="3076509" cy="1051664"/>
                  <wp:effectExtent l="0" t="0" r="0" b="0"/>
                  <wp:docPr id="157402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28258" name=""/>
                          <pic:cNvPicPr/>
                        </pic:nvPicPr>
                        <pic:blipFill>
                          <a:blip r:embed="rId28"/>
                          <a:stretch>
                            <a:fillRect/>
                          </a:stretch>
                        </pic:blipFill>
                        <pic:spPr>
                          <a:xfrm>
                            <a:off x="0" y="0"/>
                            <a:ext cx="3113223" cy="1064214"/>
                          </a:xfrm>
                          <a:prstGeom prst="rect">
                            <a:avLst/>
                          </a:prstGeom>
                        </pic:spPr>
                      </pic:pic>
                    </a:graphicData>
                  </a:graphic>
                </wp:inline>
              </w:drawing>
            </w:r>
          </w:p>
          <w:p w14:paraId="1890FDE5" w14:textId="77777777" w:rsidR="005165CE" w:rsidRPr="00BC1042" w:rsidRDefault="005165CE" w:rsidP="00BC1042"/>
        </w:tc>
      </w:tr>
      <w:tr w:rsidR="004A061E" w14:paraId="3E620978" w14:textId="77777777" w:rsidTr="00BC1042">
        <w:tc>
          <w:tcPr>
            <w:tcW w:w="3262" w:type="dxa"/>
          </w:tcPr>
          <w:p w14:paraId="309C24D3" w14:textId="11F058B5" w:rsidR="006B7EFF" w:rsidRDefault="006B7EFF" w:rsidP="00760FF8">
            <w:pPr>
              <w:rPr>
                <w:sz w:val="20"/>
                <w:szCs w:val="20"/>
              </w:rPr>
            </w:pPr>
            <w:r>
              <w:rPr>
                <w:sz w:val="20"/>
                <w:szCs w:val="20"/>
              </w:rPr>
              <w:t>NetIQ app-en viser nu en kode.</w:t>
            </w:r>
            <w:r w:rsidR="00EC2191">
              <w:rPr>
                <w:sz w:val="20"/>
                <w:szCs w:val="20"/>
              </w:rPr>
              <w:t xml:space="preserve"> Koden skifter jævnligt</w:t>
            </w:r>
            <w:r w:rsidR="00641E05">
              <w:rPr>
                <w:sz w:val="20"/>
                <w:szCs w:val="20"/>
              </w:rPr>
              <w:t>.</w:t>
            </w:r>
          </w:p>
          <w:p w14:paraId="5D022075" w14:textId="79C8129C" w:rsidR="006B7EFF" w:rsidRDefault="00EC2191" w:rsidP="00760FF8">
            <w:pPr>
              <w:rPr>
                <w:sz w:val="20"/>
                <w:szCs w:val="20"/>
              </w:rPr>
            </w:pPr>
            <w:r>
              <w:rPr>
                <w:noProof/>
                <w:lang w:eastAsia="da-DK"/>
              </w:rPr>
              <w:drawing>
                <wp:anchor distT="0" distB="0" distL="114300" distR="114300" simplePos="0" relativeHeight="251809280" behindDoc="1" locked="0" layoutInCell="1" allowOverlap="1" wp14:anchorId="74058D15" wp14:editId="736ABF02">
                  <wp:simplePos x="0" y="0"/>
                  <wp:positionH relativeFrom="column">
                    <wp:posOffset>-11954</wp:posOffset>
                  </wp:positionH>
                  <wp:positionV relativeFrom="paragraph">
                    <wp:posOffset>46718</wp:posOffset>
                  </wp:positionV>
                  <wp:extent cx="355600" cy="509905"/>
                  <wp:effectExtent l="0" t="0" r="6350" b="4445"/>
                  <wp:wrapTight wrapText="bothSides">
                    <wp:wrapPolygon edited="0">
                      <wp:start x="0" y="0"/>
                      <wp:lineTo x="0" y="20981"/>
                      <wp:lineTo x="20829" y="20981"/>
                      <wp:lineTo x="20829" y="0"/>
                      <wp:lineTo x="0" y="0"/>
                    </wp:wrapPolygon>
                  </wp:wrapTight>
                  <wp:docPr id="475950134" name="Picture 47595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88" t="10447" r="14910" b="10351"/>
                          <a:stretch/>
                        </pic:blipFill>
                        <pic:spPr bwMode="auto">
                          <a:xfrm>
                            <a:off x="0" y="0"/>
                            <a:ext cx="355600"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F2D39A" w14:textId="01C19043" w:rsidR="00760FF8" w:rsidRDefault="006B7EFF" w:rsidP="00760FF8">
            <w:pPr>
              <w:rPr>
                <w:sz w:val="20"/>
                <w:szCs w:val="20"/>
              </w:rPr>
            </w:pPr>
            <w:r>
              <w:rPr>
                <w:sz w:val="20"/>
                <w:szCs w:val="20"/>
              </w:rPr>
              <w:br/>
            </w:r>
          </w:p>
          <w:p w14:paraId="12CB4E3E" w14:textId="77777777" w:rsidR="006B7EFF" w:rsidRDefault="006B7EFF" w:rsidP="00760FF8">
            <w:pPr>
              <w:rPr>
                <w:sz w:val="20"/>
                <w:szCs w:val="20"/>
              </w:rPr>
            </w:pPr>
          </w:p>
          <w:p w14:paraId="44D9F44E" w14:textId="77777777" w:rsidR="00641E05" w:rsidRDefault="00641E05" w:rsidP="00760FF8">
            <w:pPr>
              <w:rPr>
                <w:sz w:val="20"/>
                <w:szCs w:val="20"/>
              </w:rPr>
            </w:pPr>
          </w:p>
          <w:p w14:paraId="543AE21D" w14:textId="77777777" w:rsidR="001430DA" w:rsidRDefault="001430DA" w:rsidP="00760FF8">
            <w:pPr>
              <w:rPr>
                <w:sz w:val="20"/>
                <w:szCs w:val="20"/>
              </w:rPr>
            </w:pPr>
          </w:p>
          <w:p w14:paraId="167D2ED1" w14:textId="77777777" w:rsidR="004A061E" w:rsidRDefault="004A061E" w:rsidP="00760FF8">
            <w:pPr>
              <w:rPr>
                <w:sz w:val="20"/>
                <w:szCs w:val="20"/>
              </w:rPr>
            </w:pPr>
          </w:p>
          <w:p w14:paraId="67147BBA" w14:textId="77777777" w:rsidR="004A061E" w:rsidRDefault="004A061E" w:rsidP="00760FF8">
            <w:pPr>
              <w:rPr>
                <w:sz w:val="20"/>
                <w:szCs w:val="20"/>
              </w:rPr>
            </w:pPr>
          </w:p>
          <w:p w14:paraId="1A653E90" w14:textId="5B79B4A8" w:rsidR="004A061E" w:rsidRDefault="004A061E" w:rsidP="00760FF8">
            <w:pPr>
              <w:rPr>
                <w:sz w:val="20"/>
                <w:szCs w:val="20"/>
              </w:rPr>
            </w:pPr>
            <w:r>
              <w:rPr>
                <w:sz w:val="20"/>
                <w:szCs w:val="20"/>
              </w:rPr>
              <w:t>Tips:</w:t>
            </w:r>
          </w:p>
          <w:p w14:paraId="18E066C3" w14:textId="77777777" w:rsidR="001430DA" w:rsidRDefault="001430DA" w:rsidP="00760FF8">
            <w:pPr>
              <w:rPr>
                <w:sz w:val="20"/>
                <w:szCs w:val="20"/>
              </w:rPr>
            </w:pPr>
          </w:p>
          <w:p w14:paraId="17FD8774" w14:textId="22C5C9EE" w:rsidR="00641E05" w:rsidRDefault="00641E05" w:rsidP="00760FF8">
            <w:pPr>
              <w:rPr>
                <w:sz w:val="20"/>
                <w:szCs w:val="20"/>
              </w:rPr>
            </w:pPr>
            <w:r>
              <w:rPr>
                <w:sz w:val="20"/>
                <w:szCs w:val="20"/>
              </w:rPr>
              <w:t xml:space="preserve">Du kan navngive den, fx Entra ID eller M365, så du </w:t>
            </w:r>
            <w:r w:rsidR="001430DA">
              <w:rPr>
                <w:sz w:val="20"/>
                <w:szCs w:val="20"/>
              </w:rPr>
              <w:t>ved hvilken kode du skal vælge, når du to-faktor-godkender dig</w:t>
            </w:r>
          </w:p>
          <w:p w14:paraId="26DD5B2A" w14:textId="77777777" w:rsidR="001430DA" w:rsidRDefault="001430DA" w:rsidP="00760FF8">
            <w:pPr>
              <w:rPr>
                <w:sz w:val="20"/>
                <w:szCs w:val="20"/>
              </w:rPr>
            </w:pPr>
          </w:p>
          <w:p w14:paraId="002483BD" w14:textId="06DB3329" w:rsidR="001430DA" w:rsidRDefault="001430DA" w:rsidP="00760FF8">
            <w:pPr>
              <w:rPr>
                <w:sz w:val="20"/>
                <w:szCs w:val="20"/>
              </w:rPr>
            </w:pPr>
            <w:r>
              <w:rPr>
                <w:sz w:val="20"/>
                <w:szCs w:val="20"/>
              </w:rPr>
              <w:t>Tryk på koden i NetIQ-appen</w:t>
            </w:r>
          </w:p>
          <w:p w14:paraId="7E41AE26" w14:textId="46A989B3" w:rsidR="001430DA" w:rsidRDefault="001430DA" w:rsidP="00760FF8">
            <w:pPr>
              <w:rPr>
                <w:sz w:val="20"/>
                <w:szCs w:val="20"/>
              </w:rPr>
            </w:pPr>
            <w:r>
              <w:rPr>
                <w:sz w:val="20"/>
                <w:szCs w:val="20"/>
              </w:rPr>
              <w:t>Angiv navn på kodeviseren.</w:t>
            </w:r>
          </w:p>
          <w:p w14:paraId="3847447C" w14:textId="77777777" w:rsidR="001430DA" w:rsidRDefault="001430DA" w:rsidP="00760FF8">
            <w:pPr>
              <w:rPr>
                <w:sz w:val="20"/>
                <w:szCs w:val="20"/>
              </w:rPr>
            </w:pPr>
          </w:p>
          <w:p w14:paraId="05EF2C03" w14:textId="46AB1205" w:rsidR="001430DA" w:rsidRDefault="001430DA" w:rsidP="00760FF8">
            <w:pPr>
              <w:rPr>
                <w:sz w:val="20"/>
                <w:szCs w:val="20"/>
              </w:rPr>
            </w:pPr>
            <w:r>
              <w:rPr>
                <w:sz w:val="20"/>
                <w:szCs w:val="20"/>
              </w:rPr>
              <w:t xml:space="preserve">Indtast </w:t>
            </w:r>
            <w:r w:rsidR="004A061E">
              <w:rPr>
                <w:sz w:val="20"/>
                <w:szCs w:val="20"/>
              </w:rPr>
              <w:t>det ønskede navn og vælg ´Gem´.</w:t>
            </w:r>
          </w:p>
          <w:p w14:paraId="73851E54" w14:textId="77777777" w:rsidR="001430DA" w:rsidRDefault="001430DA" w:rsidP="00760FF8">
            <w:pPr>
              <w:rPr>
                <w:sz w:val="20"/>
                <w:szCs w:val="20"/>
              </w:rPr>
            </w:pPr>
          </w:p>
          <w:p w14:paraId="18859D15" w14:textId="77777777" w:rsidR="001430DA" w:rsidRDefault="001430DA" w:rsidP="00760FF8">
            <w:pPr>
              <w:rPr>
                <w:sz w:val="20"/>
                <w:szCs w:val="20"/>
              </w:rPr>
            </w:pPr>
          </w:p>
          <w:p w14:paraId="28D6F2FC" w14:textId="49E945E8" w:rsidR="001430DA" w:rsidRDefault="004A061E" w:rsidP="00760FF8">
            <w:pPr>
              <w:rPr>
                <w:sz w:val="20"/>
                <w:szCs w:val="20"/>
              </w:rPr>
            </w:pPr>
            <w:r>
              <w:rPr>
                <w:sz w:val="20"/>
                <w:szCs w:val="20"/>
              </w:rPr>
              <w:t>Det indtastede navn fremgår nu ved kode-viseren.</w:t>
            </w:r>
          </w:p>
          <w:p w14:paraId="2ACD586B" w14:textId="77777777" w:rsidR="001430DA" w:rsidRDefault="001430DA" w:rsidP="00760FF8">
            <w:pPr>
              <w:rPr>
                <w:sz w:val="20"/>
                <w:szCs w:val="20"/>
              </w:rPr>
            </w:pPr>
          </w:p>
          <w:p w14:paraId="1AD25389" w14:textId="77777777" w:rsidR="001430DA" w:rsidRDefault="001430DA" w:rsidP="00760FF8">
            <w:pPr>
              <w:rPr>
                <w:sz w:val="20"/>
                <w:szCs w:val="20"/>
              </w:rPr>
            </w:pPr>
          </w:p>
          <w:p w14:paraId="2B8537D5" w14:textId="77777777" w:rsidR="001430DA" w:rsidRDefault="001430DA" w:rsidP="00760FF8">
            <w:pPr>
              <w:rPr>
                <w:sz w:val="20"/>
                <w:szCs w:val="20"/>
              </w:rPr>
            </w:pPr>
          </w:p>
          <w:p w14:paraId="47F30365" w14:textId="00851CFE" w:rsidR="001430DA" w:rsidRDefault="001430DA" w:rsidP="00760FF8">
            <w:pPr>
              <w:rPr>
                <w:sz w:val="20"/>
                <w:szCs w:val="20"/>
              </w:rPr>
            </w:pPr>
          </w:p>
        </w:tc>
        <w:tc>
          <w:tcPr>
            <w:tcW w:w="6366" w:type="dxa"/>
          </w:tcPr>
          <w:p w14:paraId="643F157D" w14:textId="0902F61C" w:rsidR="00854405" w:rsidRDefault="001430DA" w:rsidP="001430DA">
            <w:pPr>
              <w:pStyle w:val="Heading1"/>
              <w:jc w:val="center"/>
              <w:rPr>
                <w:noProof/>
              </w:rPr>
            </w:pPr>
            <w:r>
              <w:rPr>
                <w:noProof/>
              </w:rPr>
              <w:drawing>
                <wp:inline distT="0" distB="0" distL="0" distR="0" wp14:anchorId="51A83DA7" wp14:editId="3E521353">
                  <wp:extent cx="1642237" cy="1042628"/>
                  <wp:effectExtent l="0" t="0" r="0" b="5715"/>
                  <wp:docPr id="1709753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53125" name=""/>
                          <pic:cNvPicPr/>
                        </pic:nvPicPr>
                        <pic:blipFill>
                          <a:blip r:embed="rId29"/>
                          <a:stretch>
                            <a:fillRect/>
                          </a:stretch>
                        </pic:blipFill>
                        <pic:spPr>
                          <a:xfrm>
                            <a:off x="0" y="0"/>
                            <a:ext cx="1665207" cy="1057211"/>
                          </a:xfrm>
                          <a:prstGeom prst="rect">
                            <a:avLst/>
                          </a:prstGeom>
                        </pic:spPr>
                      </pic:pic>
                    </a:graphicData>
                  </a:graphic>
                </wp:inline>
              </w:drawing>
            </w:r>
          </w:p>
          <w:p w14:paraId="4C21B820" w14:textId="77777777" w:rsidR="001430DA" w:rsidRDefault="001430DA" w:rsidP="001430DA"/>
          <w:p w14:paraId="04E3928D" w14:textId="5BBA8FB3" w:rsidR="001430DA" w:rsidRDefault="001430DA" w:rsidP="001430DA">
            <w:pPr>
              <w:jc w:val="center"/>
            </w:pPr>
            <w:r>
              <w:rPr>
                <w:noProof/>
              </w:rPr>
              <w:drawing>
                <wp:inline distT="0" distB="0" distL="0" distR="0" wp14:anchorId="1F27A21E" wp14:editId="683AD48C">
                  <wp:extent cx="1554385" cy="956533"/>
                  <wp:effectExtent l="0" t="0" r="8255" b="0"/>
                  <wp:docPr id="141224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4651" name=""/>
                          <pic:cNvPicPr/>
                        </pic:nvPicPr>
                        <pic:blipFill>
                          <a:blip r:embed="rId30"/>
                          <a:stretch>
                            <a:fillRect/>
                          </a:stretch>
                        </pic:blipFill>
                        <pic:spPr>
                          <a:xfrm>
                            <a:off x="0" y="0"/>
                            <a:ext cx="1575821" cy="969724"/>
                          </a:xfrm>
                          <a:prstGeom prst="rect">
                            <a:avLst/>
                          </a:prstGeom>
                        </pic:spPr>
                      </pic:pic>
                    </a:graphicData>
                  </a:graphic>
                </wp:inline>
              </w:drawing>
            </w:r>
          </w:p>
          <w:p w14:paraId="571DB2F6" w14:textId="77777777" w:rsidR="001430DA" w:rsidRDefault="001430DA" w:rsidP="001430DA"/>
          <w:p w14:paraId="1C64C221" w14:textId="61C8FABD" w:rsidR="001430DA" w:rsidRDefault="001430DA" w:rsidP="001430DA">
            <w:pPr>
              <w:jc w:val="center"/>
              <w:rPr>
                <w:noProof/>
              </w:rPr>
            </w:pPr>
            <w:r>
              <w:rPr>
                <w:noProof/>
              </w:rPr>
              <w:t xml:space="preserve"> </w:t>
            </w:r>
            <w:r w:rsidR="004A061E">
              <w:rPr>
                <w:noProof/>
              </w:rPr>
              <w:drawing>
                <wp:inline distT="0" distB="0" distL="0" distR="0" wp14:anchorId="76480EAE" wp14:editId="62A15AB4">
                  <wp:extent cx="1585514" cy="893929"/>
                  <wp:effectExtent l="0" t="0" r="0" b="1905"/>
                  <wp:docPr id="174270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05244" name=""/>
                          <pic:cNvPicPr/>
                        </pic:nvPicPr>
                        <pic:blipFill>
                          <a:blip r:embed="rId31"/>
                          <a:stretch>
                            <a:fillRect/>
                          </a:stretch>
                        </pic:blipFill>
                        <pic:spPr>
                          <a:xfrm>
                            <a:off x="0" y="0"/>
                            <a:ext cx="1606962" cy="906022"/>
                          </a:xfrm>
                          <a:prstGeom prst="rect">
                            <a:avLst/>
                          </a:prstGeom>
                        </pic:spPr>
                      </pic:pic>
                    </a:graphicData>
                  </a:graphic>
                </wp:inline>
              </w:drawing>
            </w:r>
          </w:p>
          <w:p w14:paraId="2C737CA7" w14:textId="17DB8197" w:rsidR="006B7EFF" w:rsidRPr="006B7EFF" w:rsidRDefault="001430DA" w:rsidP="004A061E">
            <w:pPr>
              <w:jc w:val="center"/>
            </w:pPr>
            <w:r>
              <w:rPr>
                <w:noProof/>
              </w:rPr>
              <w:drawing>
                <wp:inline distT="0" distB="0" distL="0" distR="0" wp14:anchorId="612C70B0" wp14:editId="279EA598">
                  <wp:extent cx="2007718" cy="980319"/>
                  <wp:effectExtent l="0" t="0" r="0" b="0"/>
                  <wp:docPr id="102085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58205" name=""/>
                          <pic:cNvPicPr/>
                        </pic:nvPicPr>
                        <pic:blipFill>
                          <a:blip r:embed="rId32"/>
                          <a:stretch>
                            <a:fillRect/>
                          </a:stretch>
                        </pic:blipFill>
                        <pic:spPr>
                          <a:xfrm>
                            <a:off x="0" y="0"/>
                            <a:ext cx="2046634" cy="999321"/>
                          </a:xfrm>
                          <a:prstGeom prst="rect">
                            <a:avLst/>
                          </a:prstGeom>
                        </pic:spPr>
                      </pic:pic>
                    </a:graphicData>
                  </a:graphic>
                </wp:inline>
              </w:drawing>
            </w:r>
          </w:p>
          <w:p w14:paraId="50D60A9D" w14:textId="4D276032" w:rsidR="00ED251B" w:rsidRPr="00ED251B" w:rsidRDefault="00ED251B" w:rsidP="00ED251B"/>
        </w:tc>
      </w:tr>
      <w:tr w:rsidR="004A061E" w14:paraId="53785764" w14:textId="77777777" w:rsidTr="00BC1042">
        <w:tc>
          <w:tcPr>
            <w:tcW w:w="3262" w:type="dxa"/>
          </w:tcPr>
          <w:p w14:paraId="6A20D841" w14:textId="77777777" w:rsidR="006B7EFF" w:rsidRDefault="006B7EFF" w:rsidP="00760FF8">
            <w:pPr>
              <w:rPr>
                <w:sz w:val="20"/>
                <w:szCs w:val="20"/>
              </w:rPr>
            </w:pPr>
            <w:r>
              <w:rPr>
                <w:sz w:val="20"/>
                <w:szCs w:val="20"/>
              </w:rPr>
              <w:t>Indtast koden på i feltet på skærmen.</w:t>
            </w:r>
          </w:p>
          <w:p w14:paraId="0CFAED65" w14:textId="62A5E25E" w:rsidR="006B7EFF" w:rsidRDefault="00EC2191" w:rsidP="00760FF8">
            <w:pPr>
              <w:rPr>
                <w:sz w:val="20"/>
                <w:szCs w:val="20"/>
              </w:rPr>
            </w:pPr>
            <w:r>
              <w:rPr>
                <w:noProof/>
                <w:lang w:eastAsia="da-DK"/>
              </w:rPr>
              <w:drawing>
                <wp:anchor distT="0" distB="0" distL="114300" distR="114300" simplePos="0" relativeHeight="251807232" behindDoc="1" locked="0" layoutInCell="1" allowOverlap="1" wp14:anchorId="5CA042E5" wp14:editId="5E41FAE1">
                  <wp:simplePos x="0" y="0"/>
                  <wp:positionH relativeFrom="column">
                    <wp:posOffset>-32050</wp:posOffset>
                  </wp:positionH>
                  <wp:positionV relativeFrom="paragraph">
                    <wp:posOffset>136518</wp:posOffset>
                  </wp:positionV>
                  <wp:extent cx="554990" cy="461645"/>
                  <wp:effectExtent l="0" t="0" r="0" b="0"/>
                  <wp:wrapTight wrapText="bothSides">
                    <wp:wrapPolygon edited="0">
                      <wp:start x="0" y="0"/>
                      <wp:lineTo x="0" y="20501"/>
                      <wp:lineTo x="20760" y="20501"/>
                      <wp:lineTo x="20760" y="0"/>
                      <wp:lineTo x="0" y="0"/>
                    </wp:wrapPolygon>
                  </wp:wrapTight>
                  <wp:docPr id="214904717" name="Picture 214904717"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E75F4E" w14:textId="4BFA76A1" w:rsidR="006B7EFF" w:rsidRDefault="006B7EFF" w:rsidP="00760FF8">
            <w:pPr>
              <w:rPr>
                <w:sz w:val="20"/>
                <w:szCs w:val="20"/>
              </w:rPr>
            </w:pPr>
          </w:p>
        </w:tc>
        <w:tc>
          <w:tcPr>
            <w:tcW w:w="6366" w:type="dxa"/>
          </w:tcPr>
          <w:p w14:paraId="770522AE" w14:textId="77777777" w:rsidR="006B7EFF" w:rsidRDefault="0045314E" w:rsidP="00760FF8">
            <w:pPr>
              <w:pStyle w:val="Heading1"/>
              <w:jc w:val="center"/>
              <w:rPr>
                <w:noProof/>
              </w:rPr>
            </w:pPr>
            <w:r>
              <w:rPr>
                <w:noProof/>
              </w:rPr>
              <w:drawing>
                <wp:inline distT="0" distB="0" distL="0" distR="0" wp14:anchorId="21B4B277" wp14:editId="1F263F56">
                  <wp:extent cx="2848375" cy="1560430"/>
                  <wp:effectExtent l="0" t="0" r="0" b="1905"/>
                  <wp:docPr id="15404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0134" name=""/>
                          <pic:cNvPicPr/>
                        </pic:nvPicPr>
                        <pic:blipFill>
                          <a:blip r:embed="rId33"/>
                          <a:stretch>
                            <a:fillRect/>
                          </a:stretch>
                        </pic:blipFill>
                        <pic:spPr>
                          <a:xfrm>
                            <a:off x="0" y="0"/>
                            <a:ext cx="2857127" cy="1565225"/>
                          </a:xfrm>
                          <a:prstGeom prst="rect">
                            <a:avLst/>
                          </a:prstGeom>
                        </pic:spPr>
                      </pic:pic>
                    </a:graphicData>
                  </a:graphic>
                </wp:inline>
              </w:drawing>
            </w:r>
          </w:p>
          <w:p w14:paraId="5E3FDFC4" w14:textId="6BFB45E1" w:rsidR="0045314E" w:rsidRPr="0045314E" w:rsidRDefault="0045314E" w:rsidP="0045314E"/>
        </w:tc>
      </w:tr>
      <w:tr w:rsidR="004A061E" w14:paraId="579AACED" w14:textId="77777777" w:rsidTr="00BC1042">
        <w:tc>
          <w:tcPr>
            <w:tcW w:w="3262" w:type="dxa"/>
          </w:tcPr>
          <w:p w14:paraId="2AE58281" w14:textId="25902B69" w:rsidR="006B7EFF" w:rsidRDefault="006B7EFF" w:rsidP="00854405">
            <w:pPr>
              <w:rPr>
                <w:sz w:val="20"/>
                <w:szCs w:val="20"/>
              </w:rPr>
            </w:pPr>
            <w:r>
              <w:rPr>
                <w:sz w:val="20"/>
                <w:szCs w:val="20"/>
              </w:rPr>
              <w:t>Du får herefter besked på at NetIQapp-en er registreret.</w:t>
            </w:r>
          </w:p>
        </w:tc>
        <w:tc>
          <w:tcPr>
            <w:tcW w:w="6366" w:type="dxa"/>
          </w:tcPr>
          <w:p w14:paraId="184943B8" w14:textId="42D1F6D5" w:rsidR="00ED251B" w:rsidRDefault="0045314E" w:rsidP="00ED251B">
            <w:pPr>
              <w:pStyle w:val="Heading1"/>
              <w:jc w:val="center"/>
              <w:rPr>
                <w:noProof/>
              </w:rPr>
            </w:pPr>
            <w:r>
              <w:rPr>
                <w:noProof/>
              </w:rPr>
              <w:drawing>
                <wp:inline distT="0" distB="0" distL="0" distR="0" wp14:anchorId="0BF7276B" wp14:editId="641824B2">
                  <wp:extent cx="2912781" cy="1707232"/>
                  <wp:effectExtent l="0" t="0" r="1905" b="7620"/>
                  <wp:docPr id="125562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2660" name=""/>
                          <pic:cNvPicPr/>
                        </pic:nvPicPr>
                        <pic:blipFill>
                          <a:blip r:embed="rId34"/>
                          <a:stretch>
                            <a:fillRect/>
                          </a:stretch>
                        </pic:blipFill>
                        <pic:spPr>
                          <a:xfrm>
                            <a:off x="0" y="0"/>
                            <a:ext cx="2925453" cy="1714660"/>
                          </a:xfrm>
                          <a:prstGeom prst="rect">
                            <a:avLst/>
                          </a:prstGeom>
                        </pic:spPr>
                      </pic:pic>
                    </a:graphicData>
                  </a:graphic>
                </wp:inline>
              </w:drawing>
            </w:r>
          </w:p>
          <w:p w14:paraId="1BCCD9EA" w14:textId="77777777" w:rsidR="00ED251B" w:rsidRDefault="00ED251B" w:rsidP="00ED251B"/>
          <w:p w14:paraId="41CC59B8" w14:textId="4ABD6CDA" w:rsidR="00ED251B" w:rsidRPr="00ED251B" w:rsidRDefault="00ED251B" w:rsidP="00ED251B"/>
        </w:tc>
      </w:tr>
      <w:tr w:rsidR="004A061E" w14:paraId="5B6C7C99" w14:textId="77777777" w:rsidTr="00BC1042">
        <w:tc>
          <w:tcPr>
            <w:tcW w:w="3262" w:type="dxa"/>
          </w:tcPr>
          <w:p w14:paraId="422F4789" w14:textId="77777777" w:rsidR="00641E05" w:rsidRDefault="00641E05" w:rsidP="00641E05">
            <w:r>
              <w:t>Du kan evt. gå til</w:t>
            </w:r>
            <w:r w:rsidRPr="002E222A">
              <w:t xml:space="preserve"> My</w:t>
            </w:r>
            <w:r>
              <w:t xml:space="preserve"> </w:t>
            </w:r>
            <w:proofErr w:type="spellStart"/>
            <w:r w:rsidRPr="002E222A">
              <w:t>account</w:t>
            </w:r>
            <w:proofErr w:type="spellEnd"/>
            <w:r w:rsidRPr="002E222A">
              <w:t>-siden, kan d</w:t>
            </w:r>
            <w:r>
              <w:t>u se, at Microsoft Authenticator er registreret som to-faktor-godkendelses-metode. Dette er ikke en forudsætning for, at to-faktor-godkendelses-metoden virker.</w:t>
            </w:r>
            <w:r>
              <w:br/>
            </w:r>
            <w:hyperlink r:id="rId35" w:history="1">
              <w:r w:rsidRPr="00943418">
                <w:rPr>
                  <w:color w:val="0000FF"/>
                  <w:u w:val="single"/>
                </w:rPr>
                <w:t>Log på din konto (microsoftonline.com)</w:t>
              </w:r>
            </w:hyperlink>
          </w:p>
          <w:p w14:paraId="5899B9F9" w14:textId="77777777" w:rsidR="00641E05" w:rsidRDefault="00641E05" w:rsidP="00854405">
            <w:pPr>
              <w:rPr>
                <w:sz w:val="20"/>
                <w:szCs w:val="20"/>
                <w:highlight w:val="yellow"/>
              </w:rPr>
            </w:pPr>
          </w:p>
          <w:p w14:paraId="2A1798CF" w14:textId="02C400FB" w:rsidR="006B7EFF" w:rsidRDefault="006B7EFF" w:rsidP="00854405">
            <w:pPr>
              <w:rPr>
                <w:sz w:val="20"/>
                <w:szCs w:val="20"/>
              </w:rPr>
            </w:pPr>
          </w:p>
        </w:tc>
        <w:tc>
          <w:tcPr>
            <w:tcW w:w="6366" w:type="dxa"/>
          </w:tcPr>
          <w:p w14:paraId="664E0D98" w14:textId="63AC8447" w:rsidR="00F05A3B" w:rsidRDefault="00A053BA" w:rsidP="00ED251B">
            <w:pPr>
              <w:pStyle w:val="Heading1"/>
              <w:jc w:val="center"/>
              <w:rPr>
                <w:noProof/>
              </w:rPr>
            </w:pPr>
            <w:r>
              <w:rPr>
                <w:noProof/>
              </w:rPr>
              <mc:AlternateContent>
                <mc:Choice Requires="wps">
                  <w:drawing>
                    <wp:anchor distT="0" distB="0" distL="114300" distR="114300" simplePos="0" relativeHeight="251798016" behindDoc="0" locked="0" layoutInCell="1" allowOverlap="1" wp14:anchorId="06778F40" wp14:editId="0594A71D">
                      <wp:simplePos x="0" y="0"/>
                      <wp:positionH relativeFrom="column">
                        <wp:posOffset>444548</wp:posOffset>
                      </wp:positionH>
                      <wp:positionV relativeFrom="paragraph">
                        <wp:posOffset>1142464</wp:posOffset>
                      </wp:positionV>
                      <wp:extent cx="2441923" cy="317133"/>
                      <wp:effectExtent l="0" t="0" r="15875" b="26035"/>
                      <wp:wrapNone/>
                      <wp:docPr id="327617007" name="Oval 1"/>
                      <wp:cNvGraphicFramePr/>
                      <a:graphic xmlns:a="http://schemas.openxmlformats.org/drawingml/2006/main">
                        <a:graphicData uri="http://schemas.microsoft.com/office/word/2010/wordprocessingShape">
                          <wps:wsp>
                            <wps:cNvSpPr/>
                            <wps:spPr>
                              <a:xfrm>
                                <a:off x="0" y="0"/>
                                <a:ext cx="2441923" cy="317133"/>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A08D86" id="Oval 1" o:spid="_x0000_s1026" style="position:absolute;margin-left:35pt;margin-top:89.95pt;width:192.3pt;height:24.9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" filled="f" strokecolor="black [3213]" strokeweight="2pt"/>
                  </w:pict>
                </mc:Fallback>
              </mc:AlternateContent>
            </w:r>
            <w:r>
              <w:rPr>
                <w:noProof/>
              </w:rPr>
              <w:drawing>
                <wp:inline distT="0" distB="0" distL="0" distR="0" wp14:anchorId="522DEAEA" wp14:editId="73B52C6E">
                  <wp:extent cx="3958341" cy="1333548"/>
                  <wp:effectExtent l="0" t="0" r="4445" b="0"/>
                  <wp:docPr id="1114209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09111" name=""/>
                          <pic:cNvPicPr/>
                        </pic:nvPicPr>
                        <pic:blipFill>
                          <a:blip r:embed="rId36"/>
                          <a:stretch>
                            <a:fillRect/>
                          </a:stretch>
                        </pic:blipFill>
                        <pic:spPr>
                          <a:xfrm>
                            <a:off x="0" y="0"/>
                            <a:ext cx="3985098" cy="1342562"/>
                          </a:xfrm>
                          <a:prstGeom prst="rect">
                            <a:avLst/>
                          </a:prstGeom>
                        </pic:spPr>
                      </pic:pic>
                    </a:graphicData>
                  </a:graphic>
                </wp:inline>
              </w:drawing>
            </w:r>
            <w:r>
              <w:rPr>
                <w:noProof/>
              </w:rPr>
              <w:t xml:space="preserve"> </w:t>
            </w:r>
          </w:p>
        </w:tc>
      </w:tr>
    </w:tbl>
    <w:p w14:paraId="7D5EA82B" w14:textId="0A9A7126" w:rsidR="00AB68DA" w:rsidRPr="006B7EFF" w:rsidRDefault="00CC14F5" w:rsidP="00AB68DA">
      <w:pPr>
        <w:pStyle w:val="Heading1"/>
        <w:rPr>
          <w:rFonts w:asciiTheme="minorHAnsi" w:hAnsiTheme="minorHAnsi" w:cstheme="minorHAnsi"/>
          <w:b w:val="0"/>
          <w:bCs w:val="0"/>
          <w:sz w:val="22"/>
          <w:szCs w:val="22"/>
        </w:rPr>
      </w:pPr>
      <w:bookmarkStart w:id="4" w:name="_Toc164851684"/>
      <w:r>
        <w:t>Brug af NetIQ</w:t>
      </w:r>
      <w:bookmarkEnd w:id="4"/>
    </w:p>
    <w:p w14:paraId="5020EE90" w14:textId="04D5D40E" w:rsidR="00CC14F5" w:rsidRPr="00CC14F5" w:rsidRDefault="00CC14F5" w:rsidP="00CC14F5">
      <w:r>
        <w:t>Når NetIQ appen er installeret og du har registeret dig hos Microsoft, er du klar til at bruge den.</w:t>
      </w:r>
    </w:p>
    <w:tbl>
      <w:tblPr>
        <w:tblStyle w:val="TableGrid"/>
        <w:tblW w:w="0" w:type="auto"/>
        <w:tblLook w:val="04A0" w:firstRow="1" w:lastRow="0" w:firstColumn="1" w:lastColumn="0" w:noHBand="0" w:noVBand="1"/>
      </w:tblPr>
      <w:tblGrid>
        <w:gridCol w:w="3823"/>
        <w:gridCol w:w="5805"/>
      </w:tblGrid>
      <w:tr w:rsidR="00AB68DA" w14:paraId="7DDD720A" w14:textId="77777777" w:rsidTr="00AB68DA">
        <w:tc>
          <w:tcPr>
            <w:tcW w:w="3823" w:type="dxa"/>
          </w:tcPr>
          <w:p w14:paraId="25A446FD" w14:textId="6FFCFA56" w:rsidR="00A053BA" w:rsidRDefault="00AB68DA" w:rsidP="00A053BA">
            <w:r w:rsidRPr="0077099A">
              <w:t xml:space="preserve">Når du </w:t>
            </w:r>
            <w:r w:rsidR="0075360D" w:rsidRPr="0077099A">
              <w:t xml:space="preserve">skal </w:t>
            </w:r>
            <w:r w:rsidRPr="0077099A">
              <w:t xml:space="preserve">logge på </w:t>
            </w:r>
            <w:r w:rsidR="007E293E" w:rsidRPr="0077099A">
              <w:t>med</w:t>
            </w:r>
            <w:r w:rsidR="00A053BA">
              <w:t xml:space="preserve"> NetIQ-appen</w:t>
            </w:r>
            <w:r w:rsidR="000D0FD9">
              <w:t>,</w:t>
            </w:r>
            <w:r w:rsidR="00A053BA">
              <w:t xml:space="preserve"> modtager du en notifikation på din mobil, så du kan to-faktor-godkende via NetIQ-appen.</w:t>
            </w:r>
          </w:p>
          <w:p w14:paraId="7394E4BA" w14:textId="3B7B6078" w:rsidR="00CB11A6" w:rsidRDefault="00CB11A6" w:rsidP="00A053BA"/>
          <w:p w14:paraId="728216EF" w14:textId="34DE8741" w:rsidR="00CB11A6" w:rsidRDefault="00CB11A6" w:rsidP="00A053BA">
            <w:r>
              <w:t>Åbn NetIQ-appen for at se koden.</w:t>
            </w:r>
          </w:p>
          <w:p w14:paraId="14832C71" w14:textId="4553D971" w:rsidR="00A053BA" w:rsidRDefault="00EC2191" w:rsidP="00A053BA">
            <w:r>
              <w:rPr>
                <w:noProof/>
                <w:lang w:eastAsia="da-DK"/>
              </w:rPr>
              <w:drawing>
                <wp:anchor distT="0" distB="0" distL="114300" distR="114300" simplePos="0" relativeHeight="251824640" behindDoc="1" locked="0" layoutInCell="1" allowOverlap="1" wp14:anchorId="3CC998B8" wp14:editId="05C76580">
                  <wp:simplePos x="0" y="0"/>
                  <wp:positionH relativeFrom="column">
                    <wp:posOffset>-6294</wp:posOffset>
                  </wp:positionH>
                  <wp:positionV relativeFrom="paragraph">
                    <wp:posOffset>57164</wp:posOffset>
                  </wp:positionV>
                  <wp:extent cx="355600" cy="509905"/>
                  <wp:effectExtent l="0" t="0" r="6350" b="4445"/>
                  <wp:wrapTight wrapText="bothSides">
                    <wp:wrapPolygon edited="0">
                      <wp:start x="0" y="0"/>
                      <wp:lineTo x="0" y="20981"/>
                      <wp:lineTo x="20829" y="20981"/>
                      <wp:lineTo x="20829" y="0"/>
                      <wp:lineTo x="0" y="0"/>
                    </wp:wrapPolygon>
                  </wp:wrapTight>
                  <wp:docPr id="1076782005" name="Picture 107678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88" t="10447" r="14910" b="10351"/>
                          <a:stretch/>
                        </pic:blipFill>
                        <pic:spPr bwMode="auto">
                          <a:xfrm>
                            <a:off x="0" y="0"/>
                            <a:ext cx="355600"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0FEBBD" w14:textId="77777777" w:rsidR="00CB11A6" w:rsidRDefault="00CB11A6" w:rsidP="00A053BA"/>
          <w:p w14:paraId="17B4950E" w14:textId="77777777" w:rsidR="00CB11A6" w:rsidRDefault="00CB11A6" w:rsidP="00A053BA"/>
          <w:p w14:paraId="3D776942" w14:textId="77777777" w:rsidR="00CB11A6" w:rsidRDefault="00CB11A6" w:rsidP="00A053BA"/>
          <w:p w14:paraId="146D017B" w14:textId="77777777" w:rsidR="00CB11A6" w:rsidRDefault="00CB11A6" w:rsidP="00A053BA"/>
          <w:p w14:paraId="4EB35542" w14:textId="77777777" w:rsidR="00CB11A6" w:rsidRDefault="00A053BA" w:rsidP="00A053BA">
            <w:r>
              <w:t>Indtast koden i feltet.</w:t>
            </w:r>
          </w:p>
          <w:p w14:paraId="4D31556D" w14:textId="6FEAEDB9" w:rsidR="00B16CB8" w:rsidRDefault="00EC2191" w:rsidP="00A053BA">
            <w:r>
              <w:rPr>
                <w:noProof/>
                <w:lang w:eastAsia="da-DK"/>
              </w:rPr>
              <w:drawing>
                <wp:anchor distT="0" distB="0" distL="114300" distR="114300" simplePos="0" relativeHeight="251826688" behindDoc="1" locked="0" layoutInCell="1" allowOverlap="1" wp14:anchorId="528D4ACB" wp14:editId="6BE1D872">
                  <wp:simplePos x="0" y="0"/>
                  <wp:positionH relativeFrom="column">
                    <wp:posOffset>-6295</wp:posOffset>
                  </wp:positionH>
                  <wp:positionV relativeFrom="paragraph">
                    <wp:posOffset>447766</wp:posOffset>
                  </wp:positionV>
                  <wp:extent cx="554990" cy="461645"/>
                  <wp:effectExtent l="0" t="0" r="0" b="0"/>
                  <wp:wrapTight wrapText="bothSides">
                    <wp:wrapPolygon edited="0">
                      <wp:start x="0" y="0"/>
                      <wp:lineTo x="0" y="20501"/>
                      <wp:lineTo x="20760" y="20501"/>
                      <wp:lineTo x="20760" y="0"/>
                      <wp:lineTo x="0" y="0"/>
                    </wp:wrapPolygon>
                  </wp:wrapTight>
                  <wp:docPr id="163482762" name="Picture 163482762"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1A6">
              <w:t>(Koden skifter efter nogle sekunder, som tilfældet her).</w:t>
            </w:r>
            <w:r w:rsidR="00A053BA">
              <w:br/>
            </w:r>
          </w:p>
          <w:p w14:paraId="07B278F1" w14:textId="4B4679AE" w:rsidR="00516425" w:rsidRDefault="00516425" w:rsidP="00AB68DA"/>
          <w:p w14:paraId="45B9DBBF" w14:textId="39AFE207" w:rsidR="00447C9D" w:rsidRDefault="00447C9D" w:rsidP="00CF13CC"/>
        </w:tc>
        <w:tc>
          <w:tcPr>
            <w:tcW w:w="5805" w:type="dxa"/>
          </w:tcPr>
          <w:p w14:paraId="6AF940B3" w14:textId="77777777" w:rsidR="00AB68DA" w:rsidRDefault="00AB68DA" w:rsidP="00AB68DA"/>
          <w:p w14:paraId="43C3C8B9" w14:textId="69CBF5D9" w:rsidR="00CB11A6" w:rsidRDefault="00CB11A6" w:rsidP="00DF1706">
            <w:pPr>
              <w:jc w:val="center"/>
            </w:pPr>
            <w:r>
              <w:rPr>
                <w:noProof/>
              </w:rPr>
              <w:drawing>
                <wp:inline distT="0" distB="0" distL="0" distR="0" wp14:anchorId="48D89E94" wp14:editId="39487207">
                  <wp:extent cx="1642237" cy="1042628"/>
                  <wp:effectExtent l="0" t="0" r="0" b="5715"/>
                  <wp:docPr id="116475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53125" name=""/>
                          <pic:cNvPicPr/>
                        </pic:nvPicPr>
                        <pic:blipFill>
                          <a:blip r:embed="rId29"/>
                          <a:stretch>
                            <a:fillRect/>
                          </a:stretch>
                        </pic:blipFill>
                        <pic:spPr>
                          <a:xfrm>
                            <a:off x="0" y="0"/>
                            <a:ext cx="1665207" cy="1057211"/>
                          </a:xfrm>
                          <a:prstGeom prst="rect">
                            <a:avLst/>
                          </a:prstGeom>
                        </pic:spPr>
                      </pic:pic>
                    </a:graphicData>
                  </a:graphic>
                </wp:inline>
              </w:drawing>
            </w:r>
          </w:p>
          <w:p w14:paraId="7468BF43" w14:textId="77777777" w:rsidR="00CB11A6" w:rsidRDefault="00CB11A6" w:rsidP="007E293E">
            <w:pPr>
              <w:jc w:val="center"/>
            </w:pPr>
          </w:p>
          <w:p w14:paraId="1B03963F" w14:textId="77777777" w:rsidR="00CB11A6" w:rsidRDefault="00CB11A6" w:rsidP="007E293E">
            <w:pPr>
              <w:jc w:val="center"/>
            </w:pPr>
          </w:p>
          <w:p w14:paraId="06EF8B7E" w14:textId="7D8D3E47" w:rsidR="007E293E" w:rsidRDefault="00DF1706" w:rsidP="007E293E">
            <w:pPr>
              <w:jc w:val="center"/>
            </w:pPr>
            <w:r>
              <w:rPr>
                <w:noProof/>
              </w:rPr>
              <mc:AlternateContent>
                <mc:Choice Requires="wps">
                  <w:drawing>
                    <wp:anchor distT="0" distB="0" distL="114300" distR="114300" simplePos="0" relativeHeight="251811328" behindDoc="0" locked="0" layoutInCell="1" allowOverlap="1" wp14:anchorId="553691E9" wp14:editId="72998D68">
                      <wp:simplePos x="0" y="0"/>
                      <wp:positionH relativeFrom="column">
                        <wp:posOffset>1135564</wp:posOffset>
                      </wp:positionH>
                      <wp:positionV relativeFrom="paragraph">
                        <wp:posOffset>687056</wp:posOffset>
                      </wp:positionV>
                      <wp:extent cx="713549" cy="285419"/>
                      <wp:effectExtent l="0" t="0" r="10795" b="19685"/>
                      <wp:wrapNone/>
                      <wp:docPr id="1154987669" name="Oval 1"/>
                      <wp:cNvGraphicFramePr/>
                      <a:graphic xmlns:a="http://schemas.openxmlformats.org/drawingml/2006/main">
                        <a:graphicData uri="http://schemas.microsoft.com/office/word/2010/wordprocessingShape">
                          <wps:wsp>
                            <wps:cNvSpPr/>
                            <wps:spPr>
                              <a:xfrm>
                                <a:off x="0" y="0"/>
                                <a:ext cx="713549" cy="28541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6F11EA" id="Oval 1" o:spid="_x0000_s1026" style="position:absolute;margin-left:89.4pt;margin-top:54.1pt;width:56.2pt;height:22.45pt;z-index:2518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" filled="f" strokecolor="black [3213]" strokeweight="2pt"/>
                  </w:pict>
                </mc:Fallback>
              </mc:AlternateContent>
            </w:r>
            <w:r w:rsidR="0077099A">
              <w:br/>
            </w:r>
            <w:r w:rsidR="00A053BA">
              <w:rPr>
                <w:noProof/>
              </w:rPr>
              <w:drawing>
                <wp:inline distT="0" distB="0" distL="0" distR="0" wp14:anchorId="375B930B" wp14:editId="309F494E">
                  <wp:extent cx="1152185" cy="1368915"/>
                  <wp:effectExtent l="0" t="0" r="0" b="3175"/>
                  <wp:docPr id="158861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1165" name=""/>
                          <pic:cNvPicPr/>
                        </pic:nvPicPr>
                        <pic:blipFill>
                          <a:blip r:embed="rId37"/>
                          <a:stretch>
                            <a:fillRect/>
                          </a:stretch>
                        </pic:blipFill>
                        <pic:spPr>
                          <a:xfrm>
                            <a:off x="0" y="0"/>
                            <a:ext cx="1173312" cy="1394016"/>
                          </a:xfrm>
                          <a:prstGeom prst="rect">
                            <a:avLst/>
                          </a:prstGeom>
                        </pic:spPr>
                      </pic:pic>
                    </a:graphicData>
                  </a:graphic>
                </wp:inline>
              </w:drawing>
            </w:r>
          </w:p>
          <w:p w14:paraId="0630168A" w14:textId="2A3CE796" w:rsidR="007E293E" w:rsidRDefault="007E293E" w:rsidP="00AB68DA"/>
        </w:tc>
      </w:tr>
    </w:tbl>
    <w:p w14:paraId="203C7CD9" w14:textId="08509EC2" w:rsidR="000E65F2" w:rsidRDefault="000E65F2" w:rsidP="000E65F2">
      <w:pPr>
        <w:pStyle w:val="Heading1"/>
      </w:pPr>
      <w:bookmarkStart w:id="5" w:name="_Toc164851683"/>
      <w:r>
        <w:t>Ny mobiltelefon eller tablet</w:t>
      </w:r>
      <w:bookmarkEnd w:id="5"/>
    </w:p>
    <w:p w14:paraId="2E57BFEC" w14:textId="26BFEDE9" w:rsidR="000E65F2" w:rsidRPr="00FD71D6" w:rsidRDefault="00CC14F5" w:rsidP="007433EC">
      <w:pPr>
        <w:contextualSpacing/>
      </w:pPr>
      <w:r>
        <w:t xml:space="preserve">Hvis du får en ny mobiltelefon eller tablet, skal du </w:t>
      </w:r>
      <w:r w:rsidR="000E65F2">
        <w:t xml:space="preserve">installere appen og registrere din nye telefon/tablet igen. </w:t>
      </w:r>
      <w:r w:rsidR="007433EC" w:rsidRPr="007433EC">
        <w:t>Du skal slette din registrering af to-faktor-godkendelses-metode på din gamle mobil eller tablet via Microsofts My Account. Og her skal du bruge den mobil/tablet du allerede har registreret.</w:t>
      </w:r>
      <w:r w:rsidR="007433EC">
        <w:br/>
      </w:r>
    </w:p>
    <w:tbl>
      <w:tblPr>
        <w:tblStyle w:val="TableGrid"/>
        <w:tblW w:w="0" w:type="auto"/>
        <w:tblLook w:val="04A0" w:firstRow="1" w:lastRow="0" w:firstColumn="1" w:lastColumn="0" w:noHBand="0" w:noVBand="1"/>
      </w:tblPr>
      <w:tblGrid>
        <w:gridCol w:w="3669"/>
        <w:gridCol w:w="5959"/>
      </w:tblGrid>
      <w:tr w:rsidR="00CB11A6" w14:paraId="0D045E77" w14:textId="77777777" w:rsidTr="00506DD1">
        <w:tc>
          <w:tcPr>
            <w:tcW w:w="3669" w:type="dxa"/>
          </w:tcPr>
          <w:p w14:paraId="776A81D8" w14:textId="77777777" w:rsidR="000E65F2" w:rsidRPr="00EC2191" w:rsidRDefault="000E65F2" w:rsidP="00506DD1">
            <w:pPr>
              <w:rPr>
                <w:lang w:val="en-US"/>
              </w:rPr>
            </w:pPr>
            <w:r w:rsidRPr="00EC2191">
              <w:rPr>
                <w:lang w:val="en-US"/>
              </w:rPr>
              <w:t xml:space="preserve">Log </w:t>
            </w:r>
            <w:proofErr w:type="spellStart"/>
            <w:r w:rsidRPr="00EC2191">
              <w:rPr>
                <w:lang w:val="en-US"/>
              </w:rPr>
              <w:t>på</w:t>
            </w:r>
            <w:proofErr w:type="spellEnd"/>
            <w:r w:rsidRPr="00EC2191">
              <w:rPr>
                <w:lang w:val="en-US"/>
              </w:rPr>
              <w:t xml:space="preserve"> My Account -</w:t>
            </w:r>
          </w:p>
          <w:p w14:paraId="4C0435C0" w14:textId="3AD3F7B5" w:rsidR="000E65F2" w:rsidRPr="00EC2191" w:rsidRDefault="000E65F2" w:rsidP="00506DD1">
            <w:pPr>
              <w:rPr>
                <w:lang w:val="en-US"/>
              </w:rPr>
            </w:pPr>
            <w:proofErr w:type="spellStart"/>
            <w:r w:rsidRPr="00EC2191">
              <w:rPr>
                <w:lang w:val="en-US"/>
              </w:rPr>
              <w:t>Microsofts</w:t>
            </w:r>
            <w:proofErr w:type="spellEnd"/>
            <w:r w:rsidRPr="00EC2191">
              <w:rPr>
                <w:lang w:val="en-US"/>
              </w:rPr>
              <w:t xml:space="preserve"> side </w:t>
            </w:r>
          </w:p>
          <w:p w14:paraId="588EF15F" w14:textId="77777777" w:rsidR="000E65F2" w:rsidRPr="00780A3F" w:rsidRDefault="000E65F2" w:rsidP="00506DD1">
            <w:pPr>
              <w:rPr>
                <w:lang w:val="en-US"/>
              </w:rPr>
            </w:pPr>
            <w:r>
              <w:fldChar w:fldCharType="begin"/>
            </w:r>
            <w:r w:rsidRPr="00302F37">
              <w:rPr>
                <w:lang w:val="en-US"/>
              </w:rPr>
              <w:instrText>HYPERLINK "https://myaccount.microsoft.com/"</w:instrText>
            </w:r>
            <w:r>
              <w:fldChar w:fldCharType="separate"/>
            </w:r>
            <w:r w:rsidRPr="00780A3F">
              <w:rPr>
                <w:color w:val="0000FF"/>
                <w:u w:val="single"/>
                <w:lang w:val="en-US"/>
              </w:rPr>
              <w:t>My Account (microsoft.com)</w:t>
            </w:r>
            <w:r>
              <w:rPr>
                <w:color w:val="0000FF"/>
                <w:u w:val="single"/>
                <w:lang w:val="en-US"/>
              </w:rPr>
              <w:fldChar w:fldCharType="end"/>
            </w:r>
          </w:p>
          <w:p w14:paraId="7ECEB58E" w14:textId="78327AD3" w:rsidR="000E65F2" w:rsidRPr="00780A3F" w:rsidRDefault="00EC2191" w:rsidP="00506DD1">
            <w:pPr>
              <w:rPr>
                <w:lang w:val="en-US"/>
              </w:rPr>
            </w:pPr>
            <w:r>
              <w:rPr>
                <w:noProof/>
                <w:lang w:eastAsia="da-DK"/>
              </w:rPr>
              <w:drawing>
                <wp:anchor distT="0" distB="0" distL="114300" distR="114300" simplePos="0" relativeHeight="251828736" behindDoc="1" locked="0" layoutInCell="1" allowOverlap="1" wp14:anchorId="461B5B5B" wp14:editId="038EED24">
                  <wp:simplePos x="0" y="0"/>
                  <wp:positionH relativeFrom="column">
                    <wp:posOffset>-1270</wp:posOffset>
                  </wp:positionH>
                  <wp:positionV relativeFrom="paragraph">
                    <wp:posOffset>74693</wp:posOffset>
                  </wp:positionV>
                  <wp:extent cx="554990" cy="461645"/>
                  <wp:effectExtent l="0" t="0" r="0" b="0"/>
                  <wp:wrapTight wrapText="bothSides">
                    <wp:wrapPolygon edited="0">
                      <wp:start x="0" y="0"/>
                      <wp:lineTo x="0" y="20501"/>
                      <wp:lineTo x="20760" y="20501"/>
                      <wp:lineTo x="20760" y="0"/>
                      <wp:lineTo x="0" y="0"/>
                    </wp:wrapPolygon>
                  </wp:wrapTight>
                  <wp:docPr id="168255345" name="Picture 168255345"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1805F1" w14:textId="0362FEE3" w:rsidR="000E65F2" w:rsidRPr="00780A3F" w:rsidRDefault="000E65F2" w:rsidP="00506DD1">
            <w:pPr>
              <w:rPr>
                <w:lang w:val="en-US"/>
              </w:rPr>
            </w:pPr>
          </w:p>
          <w:p w14:paraId="0A7FA572" w14:textId="77777777" w:rsidR="00EC2191" w:rsidRDefault="00EC2191" w:rsidP="00506DD1">
            <w:pPr>
              <w:rPr>
                <w:lang w:val="en-US"/>
              </w:rPr>
            </w:pPr>
          </w:p>
          <w:p w14:paraId="1FE48056" w14:textId="77777777" w:rsidR="00EC2191" w:rsidRDefault="00EC2191" w:rsidP="00506DD1">
            <w:pPr>
              <w:rPr>
                <w:lang w:val="en-US"/>
              </w:rPr>
            </w:pPr>
          </w:p>
          <w:p w14:paraId="43A8C40B" w14:textId="7504FA82" w:rsidR="000E65F2" w:rsidRPr="00151FF9" w:rsidRDefault="000E65F2" w:rsidP="00506DD1">
            <w:pPr>
              <w:rPr>
                <w:lang w:val="en-US"/>
              </w:rPr>
            </w:pPr>
            <w:proofErr w:type="spellStart"/>
            <w:r w:rsidRPr="00151FF9">
              <w:rPr>
                <w:lang w:val="en-US"/>
              </w:rPr>
              <w:t>Vælg</w:t>
            </w:r>
            <w:proofErr w:type="spellEnd"/>
            <w:r w:rsidRPr="00151FF9">
              <w:rPr>
                <w:lang w:val="en-US"/>
              </w:rPr>
              <w:t xml:space="preserve"> </w:t>
            </w:r>
            <w:proofErr w:type="spellStart"/>
            <w:r w:rsidRPr="00151FF9">
              <w:rPr>
                <w:lang w:val="en-US"/>
              </w:rPr>
              <w:t>linket</w:t>
            </w:r>
            <w:proofErr w:type="spellEnd"/>
            <w:r w:rsidRPr="00151FF9">
              <w:rPr>
                <w:lang w:val="en-US"/>
              </w:rPr>
              <w:t xml:space="preserve"> </w:t>
            </w:r>
            <w:r w:rsidR="00872B15" w:rsidRPr="00151FF9">
              <w:rPr>
                <w:lang w:val="en-US"/>
              </w:rPr>
              <w:t>´</w:t>
            </w:r>
            <w:r w:rsidRPr="00151FF9">
              <w:rPr>
                <w:lang w:val="en-US"/>
              </w:rPr>
              <w:t>Security info</w:t>
            </w:r>
            <w:r w:rsidR="00872B15" w:rsidRPr="00151FF9">
              <w:rPr>
                <w:lang w:val="en-US"/>
              </w:rPr>
              <w:t>´</w:t>
            </w:r>
            <w:r w:rsidR="00DF0935" w:rsidRPr="00151FF9">
              <w:rPr>
                <w:lang w:val="en-US"/>
              </w:rPr>
              <w:t>.</w:t>
            </w:r>
            <w:r w:rsidRPr="00151FF9">
              <w:rPr>
                <w:lang w:val="en-US"/>
              </w:rPr>
              <w:br/>
            </w:r>
          </w:p>
          <w:p w14:paraId="3C75BD80" w14:textId="0091E608" w:rsidR="000E65F2" w:rsidRPr="00151FF9" w:rsidRDefault="000E65F2" w:rsidP="00506DD1">
            <w:pPr>
              <w:rPr>
                <w:lang w:val="en-US"/>
              </w:rPr>
            </w:pPr>
          </w:p>
          <w:p w14:paraId="0BF3B9BC" w14:textId="77777777" w:rsidR="000E65F2" w:rsidRPr="00151FF9" w:rsidRDefault="000E65F2" w:rsidP="00506DD1">
            <w:pPr>
              <w:rPr>
                <w:lang w:val="en-US"/>
              </w:rPr>
            </w:pPr>
          </w:p>
          <w:p w14:paraId="202919CC" w14:textId="77777777" w:rsidR="000E65F2" w:rsidRPr="00151FF9" w:rsidRDefault="000E65F2" w:rsidP="00506DD1">
            <w:pPr>
              <w:rPr>
                <w:lang w:val="en-US"/>
              </w:rPr>
            </w:pPr>
          </w:p>
          <w:p w14:paraId="63CF58EF" w14:textId="77777777" w:rsidR="000E65F2" w:rsidRPr="00151FF9" w:rsidRDefault="000E65F2" w:rsidP="00506DD1">
            <w:pPr>
              <w:rPr>
                <w:lang w:val="en-US"/>
              </w:rPr>
            </w:pPr>
          </w:p>
          <w:p w14:paraId="2493C103" w14:textId="77777777" w:rsidR="000E65F2" w:rsidRPr="00151FF9" w:rsidRDefault="000E65F2" w:rsidP="00506DD1">
            <w:pPr>
              <w:rPr>
                <w:lang w:val="en-US"/>
              </w:rPr>
            </w:pPr>
          </w:p>
          <w:p w14:paraId="5360510D" w14:textId="77777777" w:rsidR="000E65F2" w:rsidRPr="00151FF9" w:rsidRDefault="000E65F2" w:rsidP="00506DD1">
            <w:pPr>
              <w:rPr>
                <w:lang w:val="en-US"/>
              </w:rPr>
            </w:pPr>
          </w:p>
          <w:p w14:paraId="31124C12" w14:textId="77777777" w:rsidR="000E65F2" w:rsidRPr="00151FF9" w:rsidRDefault="000E65F2" w:rsidP="00506DD1">
            <w:pPr>
              <w:rPr>
                <w:lang w:val="en-US"/>
              </w:rPr>
            </w:pPr>
          </w:p>
          <w:p w14:paraId="25FD1B0B" w14:textId="35E48CA5" w:rsidR="000E65F2" w:rsidRDefault="000E65F2" w:rsidP="00506DD1">
            <w:r>
              <w:t>Slet de</w:t>
            </w:r>
            <w:r w:rsidR="00EC2191">
              <w:t>n</w:t>
            </w:r>
            <w:r>
              <w:t xml:space="preserve"> to-faktor-godkendelses-metode, der er registreret med din gamle </w:t>
            </w:r>
            <w:r w:rsidR="00CA55BF">
              <w:t>mobiltelefon</w:t>
            </w:r>
            <w:r>
              <w:t xml:space="preserve"> eller tablet.</w:t>
            </w:r>
          </w:p>
          <w:p w14:paraId="7A0339ED" w14:textId="77777777" w:rsidR="000E65F2" w:rsidRDefault="000E65F2" w:rsidP="00506DD1"/>
          <w:p w14:paraId="68D23D7E" w14:textId="77777777" w:rsidR="000E65F2" w:rsidRDefault="000E65F2" w:rsidP="00506DD1">
            <w:pPr>
              <w:pStyle w:val="ListBullet"/>
              <w:numPr>
                <w:ilvl w:val="0"/>
                <w:numId w:val="0"/>
              </w:numPr>
              <w:ind w:left="360" w:hanging="360"/>
            </w:pPr>
          </w:p>
          <w:p w14:paraId="3B3663EC" w14:textId="77777777" w:rsidR="00DF1706" w:rsidRDefault="00DF1706" w:rsidP="00E55248">
            <w:pPr>
              <w:pStyle w:val="ListBullet"/>
              <w:numPr>
                <w:ilvl w:val="0"/>
                <w:numId w:val="0"/>
              </w:numPr>
            </w:pPr>
          </w:p>
          <w:p w14:paraId="2665076C" w14:textId="77777777" w:rsidR="000E65F2" w:rsidRDefault="000E65F2" w:rsidP="00A053BA">
            <w:pPr>
              <w:pStyle w:val="ListBullet"/>
              <w:numPr>
                <w:ilvl w:val="0"/>
                <w:numId w:val="0"/>
              </w:numPr>
            </w:pPr>
          </w:p>
        </w:tc>
        <w:tc>
          <w:tcPr>
            <w:tcW w:w="5959" w:type="dxa"/>
          </w:tcPr>
          <w:p w14:paraId="34E03792" w14:textId="77777777" w:rsidR="000E65F2" w:rsidRDefault="000E65F2" w:rsidP="00506DD1">
            <w:pPr>
              <w:rPr>
                <w:noProof/>
                <w:lang w:eastAsia="da-DK"/>
              </w:rPr>
            </w:pPr>
          </w:p>
          <w:p w14:paraId="18C0B774" w14:textId="47406075" w:rsidR="000E65F2" w:rsidRDefault="000E65F2" w:rsidP="00506DD1">
            <w:pPr>
              <w:jc w:val="center"/>
              <w:rPr>
                <w:noProof/>
                <w:lang w:eastAsia="da-DK"/>
              </w:rPr>
            </w:pPr>
          </w:p>
          <w:p w14:paraId="344AA7B2" w14:textId="0BC1518F" w:rsidR="000E65F2" w:rsidRDefault="00A053BA" w:rsidP="00A053BA">
            <w:pPr>
              <w:jc w:val="center"/>
              <w:rPr>
                <w:noProof/>
                <w:lang w:eastAsia="da-DK"/>
              </w:rPr>
            </w:pPr>
            <w:r>
              <w:rPr>
                <w:noProof/>
              </w:rPr>
              <mc:AlternateContent>
                <mc:Choice Requires="wps">
                  <w:drawing>
                    <wp:anchor distT="0" distB="0" distL="114300" distR="114300" simplePos="0" relativeHeight="251785728" behindDoc="0" locked="0" layoutInCell="1" allowOverlap="1" wp14:anchorId="6DD1A23F" wp14:editId="67AB06EC">
                      <wp:simplePos x="0" y="0"/>
                      <wp:positionH relativeFrom="column">
                        <wp:posOffset>771367</wp:posOffset>
                      </wp:positionH>
                      <wp:positionV relativeFrom="paragraph">
                        <wp:posOffset>448078</wp:posOffset>
                      </wp:positionV>
                      <wp:extent cx="1303580" cy="402609"/>
                      <wp:effectExtent l="0" t="0" r="11430" b="16510"/>
                      <wp:wrapNone/>
                      <wp:docPr id="1468437184" name="Oval 5"/>
                      <wp:cNvGraphicFramePr/>
                      <a:graphic xmlns:a="http://schemas.openxmlformats.org/drawingml/2006/main">
                        <a:graphicData uri="http://schemas.microsoft.com/office/word/2010/wordprocessingShape">
                          <wps:wsp>
                            <wps:cNvSpPr/>
                            <wps:spPr>
                              <a:xfrm>
                                <a:off x="0" y="0"/>
                                <a:ext cx="1303580" cy="40260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2B788" id="Oval 5" o:spid="_x0000_s1026" style="position:absolute;margin-left:60.75pt;margin-top:35.3pt;width:102.65pt;height:31.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" filled="f" strokecolor="black [3213]" strokeweight="2pt"/>
                  </w:pict>
                </mc:Fallback>
              </mc:AlternateContent>
            </w:r>
            <w:r>
              <w:rPr>
                <w:noProof/>
              </w:rPr>
              <w:drawing>
                <wp:inline distT="0" distB="0" distL="0" distR="0" wp14:anchorId="64E2D688" wp14:editId="430A6A6E">
                  <wp:extent cx="2428930" cy="1582350"/>
                  <wp:effectExtent l="0" t="0" r="0" b="0"/>
                  <wp:docPr id="1146676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76481" name=""/>
                          <pic:cNvPicPr/>
                        </pic:nvPicPr>
                        <pic:blipFill>
                          <a:blip r:embed="rId38"/>
                          <a:stretch>
                            <a:fillRect/>
                          </a:stretch>
                        </pic:blipFill>
                        <pic:spPr>
                          <a:xfrm>
                            <a:off x="0" y="0"/>
                            <a:ext cx="2446872" cy="1594038"/>
                          </a:xfrm>
                          <a:prstGeom prst="rect">
                            <a:avLst/>
                          </a:prstGeom>
                        </pic:spPr>
                      </pic:pic>
                    </a:graphicData>
                  </a:graphic>
                </wp:inline>
              </w:drawing>
            </w:r>
          </w:p>
          <w:p w14:paraId="2F10273D" w14:textId="77777777" w:rsidR="000E65F2" w:rsidRDefault="000E65F2" w:rsidP="00506DD1"/>
          <w:p w14:paraId="19BE2541" w14:textId="77777777" w:rsidR="000E65F2" w:rsidRDefault="000E65F2" w:rsidP="00506DD1">
            <w:pPr>
              <w:jc w:val="center"/>
            </w:pPr>
          </w:p>
          <w:p w14:paraId="2EA7FD24" w14:textId="6A727261" w:rsidR="000E65F2" w:rsidRDefault="000E65F2" w:rsidP="00506DD1"/>
          <w:p w14:paraId="46612420" w14:textId="439ADDDD" w:rsidR="000E65F2" w:rsidRDefault="00A053BA" w:rsidP="00A053BA">
            <w:pPr>
              <w:jc w:val="center"/>
            </w:pPr>
            <w:r>
              <w:rPr>
                <w:noProof/>
              </w:rPr>
              <mc:AlternateContent>
                <mc:Choice Requires="wps">
                  <w:drawing>
                    <wp:anchor distT="0" distB="0" distL="114300" distR="114300" simplePos="0" relativeHeight="251786752" behindDoc="0" locked="0" layoutInCell="1" allowOverlap="1" wp14:anchorId="0B7207F7" wp14:editId="68369A9D">
                      <wp:simplePos x="0" y="0"/>
                      <wp:positionH relativeFrom="column">
                        <wp:posOffset>81280</wp:posOffset>
                      </wp:positionH>
                      <wp:positionV relativeFrom="paragraph">
                        <wp:posOffset>789232</wp:posOffset>
                      </wp:positionV>
                      <wp:extent cx="3366895" cy="412273"/>
                      <wp:effectExtent l="0" t="0" r="24130" b="26035"/>
                      <wp:wrapNone/>
                      <wp:docPr id="1765276222" name="Oval 6"/>
                      <wp:cNvGraphicFramePr/>
                      <a:graphic xmlns:a="http://schemas.openxmlformats.org/drawingml/2006/main">
                        <a:graphicData uri="http://schemas.microsoft.com/office/word/2010/wordprocessingShape">
                          <wps:wsp>
                            <wps:cNvSpPr/>
                            <wps:spPr>
                              <a:xfrm>
                                <a:off x="0" y="0"/>
                                <a:ext cx="3366895" cy="412273"/>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76781" id="Oval 6" o:spid="_x0000_s1026" style="position:absolute;margin-left:6.4pt;margin-top:62.15pt;width:265.1pt;height:32.4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" filled="f" strokecolor="black [3213]" strokeweight="2pt"/>
                  </w:pict>
                </mc:Fallback>
              </mc:AlternateContent>
            </w:r>
            <w:r>
              <w:rPr>
                <w:noProof/>
              </w:rPr>
              <w:drawing>
                <wp:inline distT="0" distB="0" distL="0" distR="0" wp14:anchorId="325C99BF" wp14:editId="73C318F9">
                  <wp:extent cx="3017512" cy="1113956"/>
                  <wp:effectExtent l="0" t="0" r="0" b="0"/>
                  <wp:docPr id="111683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3869" name=""/>
                          <pic:cNvPicPr/>
                        </pic:nvPicPr>
                        <pic:blipFill>
                          <a:blip r:embed="rId39"/>
                          <a:stretch>
                            <a:fillRect/>
                          </a:stretch>
                        </pic:blipFill>
                        <pic:spPr>
                          <a:xfrm>
                            <a:off x="0" y="0"/>
                            <a:ext cx="3031277" cy="1119037"/>
                          </a:xfrm>
                          <a:prstGeom prst="rect">
                            <a:avLst/>
                          </a:prstGeom>
                        </pic:spPr>
                      </pic:pic>
                    </a:graphicData>
                  </a:graphic>
                </wp:inline>
              </w:drawing>
            </w:r>
          </w:p>
          <w:p w14:paraId="637A6BF0" w14:textId="77777777" w:rsidR="003A1E6A" w:rsidRDefault="003A1E6A" w:rsidP="00506DD1"/>
          <w:p w14:paraId="7DA70F56" w14:textId="77777777" w:rsidR="003A1E6A" w:rsidRDefault="003A1E6A" w:rsidP="00506DD1"/>
        </w:tc>
      </w:tr>
      <w:tr w:rsidR="00CB11A6" w14:paraId="04BB3898" w14:textId="77777777" w:rsidTr="00506DD1">
        <w:tc>
          <w:tcPr>
            <w:tcW w:w="3669" w:type="dxa"/>
          </w:tcPr>
          <w:p w14:paraId="7BA8B765" w14:textId="01715544" w:rsidR="000E65F2" w:rsidRDefault="000E65F2" w:rsidP="00506DD1">
            <w:r>
              <w:br/>
              <w:t>Registrer den nye enhed (mobil</w:t>
            </w:r>
            <w:r w:rsidR="00CA55BF">
              <w:t>telefon</w:t>
            </w:r>
            <w:r>
              <w:t xml:space="preserve"> eller tablet ved at følge vejledningen hertil</w:t>
            </w:r>
            <w:r w:rsidR="00CF13CC">
              <w:t xml:space="preserve"> – se afsnittet </w:t>
            </w:r>
            <w:r w:rsidR="00BC1042">
              <w:t xml:space="preserve">´Registrer NetIQ app-en´ </w:t>
            </w:r>
            <w:r w:rsidR="000B2D12">
              <w:t>ovenfor</w:t>
            </w:r>
            <w:r>
              <w:t>).</w:t>
            </w:r>
          </w:p>
          <w:p w14:paraId="1290986D" w14:textId="77777777" w:rsidR="000E65F2" w:rsidRDefault="000E65F2" w:rsidP="00506DD1"/>
          <w:p w14:paraId="5B6F6370" w14:textId="56324A14" w:rsidR="000E65F2" w:rsidRDefault="000E65F2" w:rsidP="00506DD1">
            <w:r>
              <w:t xml:space="preserve">Begynd ved at vælge </w:t>
            </w:r>
            <w:r w:rsidR="00EC2191">
              <w:t xml:space="preserve">’Tilføj </w:t>
            </w:r>
            <w:proofErr w:type="spellStart"/>
            <w:r w:rsidR="00EC2191">
              <w:t>logonmetode</w:t>
            </w:r>
            <w:proofErr w:type="spellEnd"/>
            <w:r w:rsidR="00EC2191">
              <w:t>´.</w:t>
            </w:r>
          </w:p>
          <w:p w14:paraId="5B469A93" w14:textId="77777777" w:rsidR="000E65F2" w:rsidRDefault="000E65F2" w:rsidP="00506DD1"/>
        </w:tc>
        <w:tc>
          <w:tcPr>
            <w:tcW w:w="5959" w:type="dxa"/>
          </w:tcPr>
          <w:p w14:paraId="562E8D57" w14:textId="77777777" w:rsidR="000E65F2" w:rsidRDefault="000E65F2" w:rsidP="00872B15"/>
          <w:p w14:paraId="52F11613" w14:textId="39F69F1C" w:rsidR="000E65F2" w:rsidRDefault="00CB11A6" w:rsidP="00506DD1">
            <w:pPr>
              <w:jc w:val="center"/>
            </w:pPr>
            <w:r>
              <w:rPr>
                <w:noProof/>
              </w:rPr>
              <mc:AlternateContent>
                <mc:Choice Requires="wps">
                  <w:drawing>
                    <wp:anchor distT="0" distB="0" distL="114300" distR="114300" simplePos="0" relativeHeight="251787776" behindDoc="0" locked="0" layoutInCell="1" allowOverlap="1" wp14:anchorId="34DDF45F" wp14:editId="29D5CB00">
                      <wp:simplePos x="0" y="0"/>
                      <wp:positionH relativeFrom="column">
                        <wp:posOffset>-42952</wp:posOffset>
                      </wp:positionH>
                      <wp:positionV relativeFrom="paragraph">
                        <wp:posOffset>159058</wp:posOffset>
                      </wp:positionV>
                      <wp:extent cx="763326" cy="302150"/>
                      <wp:effectExtent l="0" t="0" r="17780" b="22225"/>
                      <wp:wrapNone/>
                      <wp:docPr id="1425771168" name="Oval 7"/>
                      <wp:cNvGraphicFramePr/>
                      <a:graphic xmlns:a="http://schemas.openxmlformats.org/drawingml/2006/main">
                        <a:graphicData uri="http://schemas.microsoft.com/office/word/2010/wordprocessingShape">
                          <wps:wsp>
                            <wps:cNvSpPr/>
                            <wps:spPr>
                              <a:xfrm>
                                <a:off x="0" y="0"/>
                                <a:ext cx="763326" cy="30215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56C2C6" id="Oval 7" o:spid="_x0000_s1026" style="position:absolute;margin-left:-3.4pt;margin-top:12.5pt;width:60.1pt;height:23.8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" filled="f" strokecolor="black [3213]" strokeweight="2pt"/>
                  </w:pict>
                </mc:Fallback>
              </mc:AlternateContent>
            </w:r>
          </w:p>
          <w:p w14:paraId="05E8BE15" w14:textId="0804C498" w:rsidR="000E65F2" w:rsidRDefault="00CB11A6" w:rsidP="00CB11A6">
            <w:pPr>
              <w:jc w:val="center"/>
            </w:pPr>
            <w:r>
              <w:rPr>
                <w:noProof/>
              </w:rPr>
              <w:drawing>
                <wp:inline distT="0" distB="0" distL="0" distR="0" wp14:anchorId="14786B00" wp14:editId="17514B53">
                  <wp:extent cx="3531666" cy="294245"/>
                  <wp:effectExtent l="0" t="0" r="0" b="0"/>
                  <wp:docPr id="138111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1546" name=""/>
                          <pic:cNvPicPr/>
                        </pic:nvPicPr>
                        <pic:blipFill>
                          <a:blip r:embed="rId40"/>
                          <a:stretch>
                            <a:fillRect/>
                          </a:stretch>
                        </pic:blipFill>
                        <pic:spPr>
                          <a:xfrm>
                            <a:off x="0" y="0"/>
                            <a:ext cx="3710829" cy="309172"/>
                          </a:xfrm>
                          <a:prstGeom prst="rect">
                            <a:avLst/>
                          </a:prstGeom>
                        </pic:spPr>
                      </pic:pic>
                    </a:graphicData>
                  </a:graphic>
                </wp:inline>
              </w:drawing>
            </w:r>
          </w:p>
          <w:p w14:paraId="4CD0E3AD" w14:textId="77777777" w:rsidR="000E65F2" w:rsidRDefault="000E65F2" w:rsidP="00506DD1"/>
        </w:tc>
      </w:tr>
    </w:tbl>
    <w:p w14:paraId="241F2C29" w14:textId="1D1A83F5" w:rsidR="007433EC" w:rsidRDefault="000E65F2" w:rsidP="000E65F2">
      <w:r>
        <w:br/>
      </w:r>
      <w:r w:rsidR="00CF13CC" w:rsidRPr="007F5FEA">
        <w:rPr>
          <w:rFonts w:ascii="Segoe UI Emoji" w:eastAsia="Segoe UI Emoji" w:hAnsi="Segoe UI Emoji" w:cs="Segoe UI Emoji"/>
          <w:sz w:val="32"/>
          <w:szCs w:val="32"/>
        </w:rPr>
        <w:t>📞</w:t>
      </w:r>
      <w:r w:rsidR="00CF13CC">
        <w:t xml:space="preserve"> Hvis du har brug for hjælp med NetIQ-appen, kan du ringe til KU-IT Support på: </w:t>
      </w:r>
      <w:r w:rsidR="00CF13CC" w:rsidRPr="3C96E59C">
        <w:rPr>
          <w:b/>
          <w:bCs/>
        </w:rPr>
        <w:t>35</w:t>
      </w:r>
      <w:r w:rsidR="00CF13CC">
        <w:t xml:space="preserve"> 32 32 32</w:t>
      </w:r>
      <w:r w:rsidR="00151FF9">
        <w:t xml:space="preserve">. Se supportens åbningstider: </w:t>
      </w:r>
      <w:hyperlink r:id="rId41" w:history="1">
        <w:r w:rsidR="00151FF9" w:rsidRPr="00151FF9">
          <w:rPr>
            <w:rStyle w:val="Hyperlink"/>
          </w:rPr>
          <w:t>Overblik over IT-supportcentre på KU</w:t>
        </w:r>
      </w:hyperlink>
      <w:r w:rsidR="00151FF9">
        <w:t>.</w:t>
      </w:r>
    </w:p>
    <w:p w14:paraId="71BF6942" w14:textId="77777777" w:rsidR="007433EC" w:rsidRPr="00151FF9" w:rsidRDefault="007433EC" w:rsidP="000E65F2"/>
    <w:sectPr w:rsidR="007433EC" w:rsidRPr="00151FF9" w:rsidSect="00DF1706">
      <w:headerReference w:type="default" r:id="rId42"/>
      <w:footerReference w:type="default" r:id="rId43"/>
      <w:headerReference w:type="first" r:id="rId44"/>
      <w:pgSz w:w="11906" w:h="16838"/>
      <w:pgMar w:top="1418"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C1EA66" w14:textId="77777777" w:rsidR="00E23581" w:rsidRDefault="00E23581" w:rsidP="003E3CFD">
      <w:pPr>
        <w:spacing w:after="0" w:line="240" w:lineRule="auto"/>
      </w:pPr>
      <w:r>
        <w:separator/>
      </w:r>
    </w:p>
  </w:endnote>
  <w:endnote w:type="continuationSeparator" w:id="0">
    <w:p w14:paraId="6E8F3C39" w14:textId="77777777" w:rsidR="00E23581" w:rsidRDefault="00E23581" w:rsidP="003E3CFD">
      <w:pPr>
        <w:spacing w:after="0" w:line="240" w:lineRule="auto"/>
      </w:pPr>
      <w:r>
        <w:continuationSeparator/>
      </w:r>
    </w:p>
  </w:endnote>
  <w:endnote w:type="continuationNotice" w:id="1">
    <w:p w14:paraId="72CE8204" w14:textId="77777777" w:rsidR="00E23581" w:rsidRDefault="00E235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1051553"/>
      <w:docPartObj>
        <w:docPartGallery w:val="Page Numbers (Bottom of Page)"/>
        <w:docPartUnique/>
      </w:docPartObj>
    </w:sdtPr>
    <w:sdtEndPr/>
    <w:sdtContent>
      <w:p w14:paraId="22BAF539" w14:textId="0F270C2C" w:rsidR="009D5D81" w:rsidRDefault="009D5D81">
        <w:pPr>
          <w:pStyle w:val="Footer"/>
          <w:jc w:val="right"/>
        </w:pPr>
        <w:r>
          <w:fldChar w:fldCharType="begin"/>
        </w:r>
        <w:r>
          <w:instrText>PAGE   \* MERGEFORMAT</w:instrText>
        </w:r>
        <w:r>
          <w:fldChar w:fldCharType="separate"/>
        </w:r>
        <w:r w:rsidR="00680171">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3BA44E" w14:textId="77777777" w:rsidR="00E23581" w:rsidRDefault="00E23581" w:rsidP="003E3CFD">
      <w:pPr>
        <w:spacing w:after="0" w:line="240" w:lineRule="auto"/>
      </w:pPr>
      <w:r>
        <w:separator/>
      </w:r>
    </w:p>
  </w:footnote>
  <w:footnote w:type="continuationSeparator" w:id="0">
    <w:p w14:paraId="55B786A1" w14:textId="77777777" w:rsidR="00E23581" w:rsidRDefault="00E23581" w:rsidP="003E3CFD">
      <w:pPr>
        <w:spacing w:after="0" w:line="240" w:lineRule="auto"/>
      </w:pPr>
      <w:r>
        <w:continuationSeparator/>
      </w:r>
    </w:p>
  </w:footnote>
  <w:footnote w:type="continuationNotice" w:id="1">
    <w:p w14:paraId="3AD8429C" w14:textId="77777777" w:rsidR="00E23581" w:rsidRDefault="00E235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B0305" w14:textId="77777777" w:rsidR="000A580C" w:rsidRDefault="00901949" w:rsidP="00055D59">
    <w:pPr>
      <w:pStyle w:val="Header"/>
      <w:tabs>
        <w:tab w:val="clear" w:pos="4819"/>
        <w:tab w:val="clear" w:pos="9638"/>
        <w:tab w:val="left" w:pos="5312"/>
      </w:tabs>
      <w:rPr>
        <w:color w:val="A6A6A6" w:themeColor="background1" w:themeShade="A6"/>
      </w:rPr>
    </w:pPr>
    <w:r>
      <w:rPr>
        <w:noProof/>
        <w:color w:val="A6A6A6" w:themeColor="background1" w:themeShade="A6"/>
        <w:lang w:eastAsia="da-DK"/>
      </w:rPr>
      <w:drawing>
        <wp:anchor distT="0" distB="0" distL="114300" distR="114300" simplePos="0" relativeHeight="251658752" behindDoc="1" locked="0" layoutInCell="1" allowOverlap="1" wp14:anchorId="4EA5F911" wp14:editId="5050DB2A">
          <wp:simplePos x="0" y="0"/>
          <wp:positionH relativeFrom="column">
            <wp:posOffset>-729615</wp:posOffset>
          </wp:positionH>
          <wp:positionV relativeFrom="paragraph">
            <wp:posOffset>-630555</wp:posOffset>
          </wp:positionV>
          <wp:extent cx="7562850" cy="1150357"/>
          <wp:effectExtent l="0" t="0" r="0" b="0"/>
          <wp:wrapNone/>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 logo - vejledningsheader.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150357"/>
                  </a:xfrm>
                  <a:prstGeom prst="rect">
                    <a:avLst/>
                  </a:prstGeom>
                </pic:spPr>
              </pic:pic>
            </a:graphicData>
          </a:graphic>
          <wp14:sizeRelH relativeFrom="page">
            <wp14:pctWidth>0</wp14:pctWidth>
          </wp14:sizeRelH>
          <wp14:sizeRelV relativeFrom="page">
            <wp14:pctHeight>0</wp14:pctHeight>
          </wp14:sizeRelV>
        </wp:anchor>
      </w:drawing>
    </w:r>
    <w:r w:rsidR="00055D59">
      <w:rPr>
        <w:color w:val="A6A6A6" w:themeColor="background1" w:themeShade="A6"/>
      </w:rPr>
      <w:tab/>
    </w:r>
  </w:p>
  <w:p w14:paraId="33DC3C4D" w14:textId="77777777" w:rsidR="009949B3" w:rsidRPr="009949B3" w:rsidRDefault="009949B3" w:rsidP="009949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E7EDE" w14:textId="77777777" w:rsidR="00B33A73" w:rsidRDefault="00B33A73" w:rsidP="00B33A73">
    <w:pPr>
      <w:pStyle w:val="Header"/>
      <w:tabs>
        <w:tab w:val="clear" w:pos="4819"/>
        <w:tab w:val="clear" w:pos="9638"/>
        <w:tab w:val="left" w:pos="5312"/>
      </w:tabs>
      <w:rPr>
        <w:color w:val="A6A6A6" w:themeColor="background1" w:themeShade="A6"/>
      </w:rPr>
    </w:pPr>
    <w:r>
      <w:rPr>
        <w:noProof/>
        <w:color w:val="A6A6A6" w:themeColor="background1" w:themeShade="A6"/>
        <w:lang w:eastAsia="da-DK"/>
      </w:rPr>
      <w:drawing>
        <wp:anchor distT="0" distB="0" distL="114300" distR="114300" simplePos="0" relativeHeight="251660800" behindDoc="1" locked="0" layoutInCell="1" allowOverlap="1" wp14:anchorId="7745C272" wp14:editId="45550F61">
          <wp:simplePos x="0" y="0"/>
          <wp:positionH relativeFrom="column">
            <wp:posOffset>-843915</wp:posOffset>
          </wp:positionH>
          <wp:positionV relativeFrom="paragraph">
            <wp:posOffset>-678815</wp:posOffset>
          </wp:positionV>
          <wp:extent cx="7827586" cy="1190625"/>
          <wp:effectExtent l="0" t="0" r="2540" b="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 logo - vejledningsheader.jpg"/>
                  <pic:cNvPicPr/>
                </pic:nvPicPr>
                <pic:blipFill>
                  <a:blip r:embed="rId1">
                    <a:extLst>
                      <a:ext uri="{28A0092B-C50C-407E-A947-70E740481C1C}">
                        <a14:useLocalDpi xmlns:a14="http://schemas.microsoft.com/office/drawing/2010/main" val="0"/>
                      </a:ext>
                    </a:extLst>
                  </a:blip>
                  <a:stretch>
                    <a:fillRect/>
                  </a:stretch>
                </pic:blipFill>
                <pic:spPr>
                  <a:xfrm>
                    <a:off x="0" y="0"/>
                    <a:ext cx="7827586" cy="1190625"/>
                  </a:xfrm>
                  <a:prstGeom prst="rect">
                    <a:avLst/>
                  </a:prstGeom>
                </pic:spPr>
              </pic:pic>
            </a:graphicData>
          </a:graphic>
          <wp14:sizeRelH relativeFrom="page">
            <wp14:pctWidth>0</wp14:pctWidth>
          </wp14:sizeRelH>
          <wp14:sizeRelV relativeFrom="page">
            <wp14:pctHeight>0</wp14:pctHeight>
          </wp14:sizeRelV>
        </wp:anchor>
      </w:drawing>
    </w:r>
    <w:r>
      <w:rPr>
        <w:color w:val="A6A6A6" w:themeColor="background1" w:themeShade="A6"/>
      </w:rPr>
      <w:tab/>
    </w:r>
  </w:p>
  <w:p w14:paraId="57996CB3" w14:textId="677274CF" w:rsidR="00B33A73" w:rsidRDefault="00302F37" w:rsidP="00810259">
    <w:pPr>
      <w:pStyle w:val="Header"/>
      <w:tabs>
        <w:tab w:val="clear" w:pos="4819"/>
        <w:tab w:val="clear" w:pos="9638"/>
        <w:tab w:val="left" w:pos="1623"/>
      </w:tabs>
    </w:pPr>
    <w:r>
      <w:rPr>
        <w:color w:val="A6A6A6" w:themeColor="background1" w:themeShade="A6"/>
      </w:rPr>
      <w:t>10. december</w:t>
    </w:r>
    <w:r w:rsidR="001E2FF6">
      <w:rPr>
        <w:color w:val="A6A6A6" w:themeColor="background1" w:themeShade="A6"/>
      </w:rPr>
      <w:t xml:space="preserve"> 2024</w:t>
    </w:r>
    <w:r w:rsidR="00810259">
      <w:rPr>
        <w:color w:val="A6A6A6" w:themeColor="background1" w:themeShade="A6"/>
      </w:rPr>
      <w:t xml:space="preserve">   </w:t>
    </w:r>
    <w:r w:rsidR="00810259">
      <w:rPr>
        <w:color w:val="A6A6A6" w:themeColor="background1" w:themeShade="A6"/>
      </w:rPr>
      <w:tab/>
    </w:r>
    <w:r w:rsidR="00810259">
      <w:rPr>
        <w:color w:val="A6A6A6" w:themeColor="background1" w:themeShade="A6"/>
      </w:rPr>
      <w:tab/>
    </w:r>
    <w:r w:rsidR="006B7EFF">
      <w:rPr>
        <w:color w:val="A6A6A6" w:themeColor="background1" w:themeShade="A6"/>
      </w:rPr>
      <w:t>Registrer</w:t>
    </w:r>
    <w:r w:rsidR="00810259">
      <w:rPr>
        <w:color w:val="A6A6A6" w:themeColor="background1" w:themeShade="A6"/>
      </w:rPr>
      <w:t xml:space="preserve"> NetIQ app</w:t>
    </w:r>
    <w:r w:rsidR="00810259">
      <w:rPr>
        <w:color w:val="A6A6A6" w:themeColor="background1" w:themeShade="A6"/>
      </w:rPr>
      <w:tab/>
    </w:r>
    <w:r w:rsidR="00810259">
      <w:rPr>
        <w:color w:val="A6A6A6" w:themeColor="background1" w:themeShade="A6"/>
      </w:rPr>
      <w:tab/>
      <w:t>wcl909</w:t>
    </w:r>
    <w:r w:rsidR="00810259">
      <w:rPr>
        <w:color w:val="A6A6A6" w:themeColor="background1" w:themeShade="A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356B6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53815"/>
    <w:multiLevelType w:val="hybridMultilevel"/>
    <w:tmpl w:val="6F62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631D2"/>
    <w:multiLevelType w:val="hybridMultilevel"/>
    <w:tmpl w:val="5C72ED4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9455F39"/>
    <w:multiLevelType w:val="hybridMultilevel"/>
    <w:tmpl w:val="F0847A98"/>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9EF3A64"/>
    <w:multiLevelType w:val="hybridMultilevel"/>
    <w:tmpl w:val="ABF43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B63DD"/>
    <w:multiLevelType w:val="hybridMultilevel"/>
    <w:tmpl w:val="F3083F60"/>
    <w:lvl w:ilvl="0" w:tplc="04060011">
      <w:start w:val="5"/>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13AF5AE6"/>
    <w:multiLevelType w:val="hybridMultilevel"/>
    <w:tmpl w:val="DBF02A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763835"/>
    <w:multiLevelType w:val="hybridMultilevel"/>
    <w:tmpl w:val="980A439A"/>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A5A31B3"/>
    <w:multiLevelType w:val="hybridMultilevel"/>
    <w:tmpl w:val="7B4A30F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9" w15:restartNumberingAfterBreak="0">
    <w:nsid w:val="2459280B"/>
    <w:multiLevelType w:val="hybridMultilevel"/>
    <w:tmpl w:val="D38AEEA8"/>
    <w:lvl w:ilvl="0" w:tplc="075A7520">
      <w:start w:val="18"/>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6821553"/>
    <w:multiLevelType w:val="hybridMultilevel"/>
    <w:tmpl w:val="7F4A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E09CE"/>
    <w:multiLevelType w:val="hybridMultilevel"/>
    <w:tmpl w:val="D8E66A10"/>
    <w:lvl w:ilvl="0" w:tplc="9E06F418">
      <w:numFmt w:val="bullet"/>
      <w:lvlText w:val=""/>
      <w:lvlJc w:val="left"/>
      <w:pPr>
        <w:ind w:left="360" w:hanging="360"/>
      </w:pPr>
      <w:rPr>
        <w:rFonts w:ascii="Wingdings" w:eastAsiaTheme="minorHAnsi" w:hAnsi="Wingdings"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DF000A7"/>
    <w:multiLevelType w:val="hybridMultilevel"/>
    <w:tmpl w:val="A06E3800"/>
    <w:lvl w:ilvl="0" w:tplc="C7C0CC06">
      <w:start w:val="18"/>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3162008"/>
    <w:multiLevelType w:val="hybridMultilevel"/>
    <w:tmpl w:val="EC344F3C"/>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15:restartNumberingAfterBreak="0">
    <w:nsid w:val="343E7ADF"/>
    <w:multiLevelType w:val="hybridMultilevel"/>
    <w:tmpl w:val="43F0B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B4223C"/>
    <w:multiLevelType w:val="hybridMultilevel"/>
    <w:tmpl w:val="9F9233BE"/>
    <w:lvl w:ilvl="0" w:tplc="088A01AC">
      <w:start w:val="1"/>
      <w:numFmt w:val="bullet"/>
      <w:lvlText w:val=""/>
      <w:lvlJc w:val="left"/>
      <w:pPr>
        <w:ind w:left="1080" w:hanging="360"/>
      </w:pPr>
      <w:rPr>
        <w:rFonts w:ascii="Wingdings" w:eastAsiaTheme="minorHAnsi" w:hAnsi="Wingdings"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3A57486E"/>
    <w:multiLevelType w:val="hybridMultilevel"/>
    <w:tmpl w:val="EE3860A0"/>
    <w:lvl w:ilvl="0" w:tplc="995A99E8">
      <w:start w:val="1"/>
      <w:numFmt w:val="decimal"/>
      <w:pStyle w:val="ListNumber"/>
      <w:lvlText w:val="%1."/>
      <w:lvlJc w:val="left"/>
      <w:pPr>
        <w:tabs>
          <w:tab w:val="num" w:pos="567"/>
        </w:tabs>
        <w:ind w:left="567" w:hanging="567"/>
      </w:pPr>
      <w:rPr>
        <w:rFonts w:hint="default"/>
      </w:rPr>
    </w:lvl>
    <w:lvl w:ilvl="1" w:tplc="EEA84CE2">
      <w:start w:val="1"/>
      <w:numFmt w:val="lowerLetter"/>
      <w:pStyle w:val="ListNumber2"/>
      <w:lvlText w:val="%2."/>
      <w:lvlJc w:val="left"/>
      <w:pPr>
        <w:tabs>
          <w:tab w:val="num" w:pos="1134"/>
        </w:tabs>
        <w:ind w:left="1134" w:hanging="567"/>
      </w:pPr>
      <w:rPr>
        <w:rFonts w:hint="default"/>
      </w:rPr>
    </w:lvl>
    <w:lvl w:ilvl="2" w:tplc="CCAA489E">
      <w:start w:val="1"/>
      <w:numFmt w:val="lowerRoman"/>
      <w:pStyle w:val="ListNumber3"/>
      <w:lvlText w:val="%3."/>
      <w:lvlJc w:val="left"/>
      <w:pPr>
        <w:tabs>
          <w:tab w:val="num" w:pos="1701"/>
        </w:tabs>
        <w:ind w:left="1701" w:hanging="567"/>
      </w:pPr>
      <w:rPr>
        <w:rFonts w:hint="default"/>
      </w:rPr>
    </w:lvl>
    <w:lvl w:ilvl="3" w:tplc="3246FFC4">
      <w:start w:val="1"/>
      <w:numFmt w:val="decimal"/>
      <w:pStyle w:val="ListNumber4"/>
      <w:lvlText w:val="%4."/>
      <w:lvlJc w:val="left"/>
      <w:pPr>
        <w:tabs>
          <w:tab w:val="num" w:pos="2268"/>
        </w:tabs>
        <w:ind w:left="2268" w:hanging="567"/>
      </w:pPr>
      <w:rPr>
        <w:rFonts w:hint="default"/>
      </w:rPr>
    </w:lvl>
    <w:lvl w:ilvl="4" w:tplc="D0088044">
      <w:start w:val="1"/>
      <w:numFmt w:val="lowerLetter"/>
      <w:pStyle w:val="ListNumber5"/>
      <w:lvlText w:val="%5."/>
      <w:lvlJc w:val="left"/>
      <w:pPr>
        <w:tabs>
          <w:tab w:val="num" w:pos="2835"/>
        </w:tabs>
        <w:ind w:left="2835" w:hanging="567"/>
      </w:pPr>
      <w:rPr>
        <w:rFonts w:hint="default"/>
      </w:rPr>
    </w:lvl>
    <w:lvl w:ilvl="5" w:tplc="34B2231C">
      <w:start w:val="1"/>
      <w:numFmt w:val="lowerRoman"/>
      <w:lvlText w:val="%6."/>
      <w:lvlJc w:val="left"/>
      <w:pPr>
        <w:tabs>
          <w:tab w:val="num" w:pos="3402"/>
        </w:tabs>
        <w:ind w:left="3402" w:hanging="567"/>
      </w:pPr>
      <w:rPr>
        <w:rFonts w:hint="default"/>
      </w:rPr>
    </w:lvl>
    <w:lvl w:ilvl="6" w:tplc="44A60484">
      <w:start w:val="1"/>
      <w:numFmt w:val="decimal"/>
      <w:lvlText w:val="%7."/>
      <w:lvlJc w:val="left"/>
      <w:pPr>
        <w:tabs>
          <w:tab w:val="num" w:pos="3969"/>
        </w:tabs>
        <w:ind w:left="3969" w:hanging="567"/>
      </w:pPr>
      <w:rPr>
        <w:rFonts w:hint="default"/>
      </w:rPr>
    </w:lvl>
    <w:lvl w:ilvl="7" w:tplc="7384F522">
      <w:start w:val="1"/>
      <w:numFmt w:val="lowerLetter"/>
      <w:lvlText w:val="%8."/>
      <w:lvlJc w:val="left"/>
      <w:pPr>
        <w:tabs>
          <w:tab w:val="num" w:pos="4536"/>
        </w:tabs>
        <w:ind w:left="4536" w:hanging="567"/>
      </w:pPr>
      <w:rPr>
        <w:rFonts w:hint="default"/>
      </w:rPr>
    </w:lvl>
    <w:lvl w:ilvl="8" w:tplc="BA7A71D8">
      <w:start w:val="1"/>
      <w:numFmt w:val="lowerRoman"/>
      <w:lvlText w:val="%9."/>
      <w:lvlJc w:val="left"/>
      <w:pPr>
        <w:tabs>
          <w:tab w:val="num" w:pos="5103"/>
        </w:tabs>
        <w:ind w:left="5103" w:hanging="567"/>
      </w:pPr>
      <w:rPr>
        <w:rFonts w:hint="default"/>
      </w:rPr>
    </w:lvl>
  </w:abstractNum>
  <w:abstractNum w:abstractNumId="17" w15:restartNumberingAfterBreak="0">
    <w:nsid w:val="3B2C4FA8"/>
    <w:multiLevelType w:val="hybridMultilevel"/>
    <w:tmpl w:val="DDB86C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CB2468"/>
    <w:multiLevelType w:val="hybridMultilevel"/>
    <w:tmpl w:val="0C662A9E"/>
    <w:lvl w:ilvl="0" w:tplc="8B5A8EEA">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D0C425F"/>
    <w:multiLevelType w:val="hybridMultilevel"/>
    <w:tmpl w:val="F57E9742"/>
    <w:lvl w:ilvl="0" w:tplc="F33E2E2E">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F936F4"/>
    <w:multiLevelType w:val="hybridMultilevel"/>
    <w:tmpl w:val="34644860"/>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15:restartNumberingAfterBreak="0">
    <w:nsid w:val="3F5D1F2C"/>
    <w:multiLevelType w:val="hybridMultilevel"/>
    <w:tmpl w:val="D94E157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15:restartNumberingAfterBreak="0">
    <w:nsid w:val="430E39EC"/>
    <w:multiLevelType w:val="hybridMultilevel"/>
    <w:tmpl w:val="D526B9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5823F44"/>
    <w:multiLevelType w:val="hybridMultilevel"/>
    <w:tmpl w:val="9D8C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2A33FD"/>
    <w:multiLevelType w:val="hybridMultilevel"/>
    <w:tmpl w:val="09622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D3769E"/>
    <w:multiLevelType w:val="hybridMultilevel"/>
    <w:tmpl w:val="BEB0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D54D9"/>
    <w:multiLevelType w:val="hybridMultilevel"/>
    <w:tmpl w:val="895C1A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BC4533B"/>
    <w:multiLevelType w:val="hybridMultilevel"/>
    <w:tmpl w:val="7B32C7A6"/>
    <w:lvl w:ilvl="0" w:tplc="1FB01DCC">
      <w:start w:val="5"/>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F1B0594"/>
    <w:multiLevelType w:val="hybridMultilevel"/>
    <w:tmpl w:val="45DA348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9" w15:restartNumberingAfterBreak="0">
    <w:nsid w:val="530A6067"/>
    <w:multiLevelType w:val="hybridMultilevel"/>
    <w:tmpl w:val="1CEAB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03692"/>
    <w:multiLevelType w:val="hybridMultilevel"/>
    <w:tmpl w:val="5DDAEF8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152529E"/>
    <w:multiLevelType w:val="hybridMultilevel"/>
    <w:tmpl w:val="644415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2406B79"/>
    <w:multiLevelType w:val="hybridMultilevel"/>
    <w:tmpl w:val="9E24442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7462614"/>
    <w:multiLevelType w:val="hybridMultilevel"/>
    <w:tmpl w:val="4574D4DE"/>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A691481"/>
    <w:multiLevelType w:val="hybridMultilevel"/>
    <w:tmpl w:val="8C925C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CEB3F83"/>
    <w:multiLevelType w:val="hybridMultilevel"/>
    <w:tmpl w:val="7042F48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E446D06"/>
    <w:multiLevelType w:val="hybridMultilevel"/>
    <w:tmpl w:val="A4002764"/>
    <w:lvl w:ilvl="0" w:tplc="04060011">
      <w:start w:val="3"/>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7" w15:restartNumberingAfterBreak="0">
    <w:nsid w:val="72DC422B"/>
    <w:multiLevelType w:val="hybridMultilevel"/>
    <w:tmpl w:val="D94E157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8" w15:restartNumberingAfterBreak="0">
    <w:nsid w:val="7AFD1920"/>
    <w:multiLevelType w:val="hybridMultilevel"/>
    <w:tmpl w:val="28188D58"/>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9" w15:restartNumberingAfterBreak="0">
    <w:nsid w:val="7C4839D2"/>
    <w:multiLevelType w:val="hybridMultilevel"/>
    <w:tmpl w:val="C2FE1C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D89494E"/>
    <w:multiLevelType w:val="hybridMultilevel"/>
    <w:tmpl w:val="EC344F3C"/>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1" w15:restartNumberingAfterBreak="0">
    <w:nsid w:val="7E6B23E9"/>
    <w:multiLevelType w:val="hybridMultilevel"/>
    <w:tmpl w:val="B38E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5002864">
    <w:abstractNumId w:val="22"/>
  </w:num>
  <w:num w:numId="2" w16cid:durableId="27490601">
    <w:abstractNumId w:val="7"/>
  </w:num>
  <w:num w:numId="3" w16cid:durableId="1582569751">
    <w:abstractNumId w:val="31"/>
  </w:num>
  <w:num w:numId="4" w16cid:durableId="1044598764">
    <w:abstractNumId w:val="33"/>
  </w:num>
  <w:num w:numId="5" w16cid:durableId="685520824">
    <w:abstractNumId w:val="8"/>
  </w:num>
  <w:num w:numId="6" w16cid:durableId="757362771">
    <w:abstractNumId w:val="21"/>
  </w:num>
  <w:num w:numId="7" w16cid:durableId="1965193731">
    <w:abstractNumId w:val="38"/>
  </w:num>
  <w:num w:numId="8" w16cid:durableId="338115988">
    <w:abstractNumId w:val="13"/>
  </w:num>
  <w:num w:numId="9" w16cid:durableId="210850214">
    <w:abstractNumId w:val="40"/>
  </w:num>
  <w:num w:numId="10" w16cid:durableId="2018191099">
    <w:abstractNumId w:val="2"/>
  </w:num>
  <w:num w:numId="11" w16cid:durableId="275601487">
    <w:abstractNumId w:val="37"/>
  </w:num>
  <w:num w:numId="12" w16cid:durableId="1090388889">
    <w:abstractNumId w:val="9"/>
  </w:num>
  <w:num w:numId="13" w16cid:durableId="350842222">
    <w:abstractNumId w:val="12"/>
  </w:num>
  <w:num w:numId="14" w16cid:durableId="1798525314">
    <w:abstractNumId w:val="3"/>
  </w:num>
  <w:num w:numId="15" w16cid:durableId="313534924">
    <w:abstractNumId w:val="35"/>
  </w:num>
  <w:num w:numId="16" w16cid:durableId="2054190058">
    <w:abstractNumId w:val="39"/>
  </w:num>
  <w:num w:numId="17" w16cid:durableId="1878278727">
    <w:abstractNumId w:val="16"/>
  </w:num>
  <w:num w:numId="18" w16cid:durableId="9610322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8725864">
    <w:abstractNumId w:val="27"/>
  </w:num>
  <w:num w:numId="20" w16cid:durableId="2029485926">
    <w:abstractNumId w:val="34"/>
  </w:num>
  <w:num w:numId="21" w16cid:durableId="717361758">
    <w:abstractNumId w:val="32"/>
  </w:num>
  <w:num w:numId="22" w16cid:durableId="1850178169">
    <w:abstractNumId w:val="17"/>
  </w:num>
  <w:num w:numId="23" w16cid:durableId="1046107549">
    <w:abstractNumId w:val="23"/>
  </w:num>
  <w:num w:numId="24" w16cid:durableId="758987892">
    <w:abstractNumId w:val="0"/>
  </w:num>
  <w:num w:numId="25" w16cid:durableId="318076609">
    <w:abstractNumId w:val="14"/>
  </w:num>
  <w:num w:numId="26" w16cid:durableId="512036939">
    <w:abstractNumId w:val="25"/>
  </w:num>
  <w:num w:numId="27" w16cid:durableId="202787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2800427">
    <w:abstractNumId w:val="4"/>
  </w:num>
  <w:num w:numId="29" w16cid:durableId="221909176">
    <w:abstractNumId w:val="10"/>
  </w:num>
  <w:num w:numId="30" w16cid:durableId="681131976">
    <w:abstractNumId w:val="41"/>
  </w:num>
  <w:num w:numId="31" w16cid:durableId="178275151">
    <w:abstractNumId w:val="24"/>
  </w:num>
  <w:num w:numId="32" w16cid:durableId="1788428934">
    <w:abstractNumId w:val="29"/>
  </w:num>
  <w:num w:numId="33" w16cid:durableId="1364595105">
    <w:abstractNumId w:val="1"/>
  </w:num>
  <w:num w:numId="34" w16cid:durableId="1685009189">
    <w:abstractNumId w:val="19"/>
  </w:num>
  <w:num w:numId="35" w16cid:durableId="1498305904">
    <w:abstractNumId w:val="20"/>
  </w:num>
  <w:num w:numId="36" w16cid:durableId="102770838">
    <w:abstractNumId w:val="15"/>
  </w:num>
  <w:num w:numId="37" w16cid:durableId="763113702">
    <w:abstractNumId w:val="0"/>
  </w:num>
  <w:num w:numId="38" w16cid:durableId="172653690">
    <w:abstractNumId w:val="18"/>
  </w:num>
  <w:num w:numId="39" w16cid:durableId="1809930985">
    <w:abstractNumId w:val="11"/>
  </w:num>
  <w:num w:numId="40" w16cid:durableId="2115199333">
    <w:abstractNumId w:val="36"/>
  </w:num>
  <w:num w:numId="41" w16cid:durableId="1857579378">
    <w:abstractNumId w:val="5"/>
  </w:num>
  <w:num w:numId="42" w16cid:durableId="537743850">
    <w:abstractNumId w:val="30"/>
  </w:num>
  <w:num w:numId="43" w16cid:durableId="1522892130">
    <w:abstractNumId w:val="26"/>
  </w:num>
  <w:num w:numId="44" w16cid:durableId="6831733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7E3"/>
    <w:rsid w:val="00006BFE"/>
    <w:rsid w:val="00010BC0"/>
    <w:rsid w:val="00011BD2"/>
    <w:rsid w:val="0001357F"/>
    <w:rsid w:val="00014971"/>
    <w:rsid w:val="00015F4E"/>
    <w:rsid w:val="00016F49"/>
    <w:rsid w:val="00017FEA"/>
    <w:rsid w:val="00021EE6"/>
    <w:rsid w:val="00023757"/>
    <w:rsid w:val="000268EA"/>
    <w:rsid w:val="0002697E"/>
    <w:rsid w:val="00030B17"/>
    <w:rsid w:val="00032ED2"/>
    <w:rsid w:val="000379C9"/>
    <w:rsid w:val="00037CA9"/>
    <w:rsid w:val="00046562"/>
    <w:rsid w:val="00050052"/>
    <w:rsid w:val="00051E59"/>
    <w:rsid w:val="00053122"/>
    <w:rsid w:val="0005484E"/>
    <w:rsid w:val="00055D59"/>
    <w:rsid w:val="0006116C"/>
    <w:rsid w:val="00061B35"/>
    <w:rsid w:val="00066C27"/>
    <w:rsid w:val="0007050F"/>
    <w:rsid w:val="0007661C"/>
    <w:rsid w:val="00077ABF"/>
    <w:rsid w:val="0008098E"/>
    <w:rsid w:val="00080DD8"/>
    <w:rsid w:val="0008131C"/>
    <w:rsid w:val="0008500C"/>
    <w:rsid w:val="00085090"/>
    <w:rsid w:val="00086E23"/>
    <w:rsid w:val="0009196B"/>
    <w:rsid w:val="00095A35"/>
    <w:rsid w:val="000A3CB5"/>
    <w:rsid w:val="000A580C"/>
    <w:rsid w:val="000A6C60"/>
    <w:rsid w:val="000B0F19"/>
    <w:rsid w:val="000B273D"/>
    <w:rsid w:val="000B27E0"/>
    <w:rsid w:val="000B2D12"/>
    <w:rsid w:val="000B3677"/>
    <w:rsid w:val="000B3F5F"/>
    <w:rsid w:val="000B7D35"/>
    <w:rsid w:val="000C01D3"/>
    <w:rsid w:val="000C171E"/>
    <w:rsid w:val="000D0FD9"/>
    <w:rsid w:val="000D14EA"/>
    <w:rsid w:val="000D28D3"/>
    <w:rsid w:val="000D3C39"/>
    <w:rsid w:val="000D6780"/>
    <w:rsid w:val="000D72FB"/>
    <w:rsid w:val="000D79ED"/>
    <w:rsid w:val="000E08F3"/>
    <w:rsid w:val="000E1939"/>
    <w:rsid w:val="000E53C9"/>
    <w:rsid w:val="000E63E1"/>
    <w:rsid w:val="000E65F2"/>
    <w:rsid w:val="000F584B"/>
    <w:rsid w:val="000F5F93"/>
    <w:rsid w:val="000F63EB"/>
    <w:rsid w:val="000F77F3"/>
    <w:rsid w:val="00100638"/>
    <w:rsid w:val="001025F0"/>
    <w:rsid w:val="00105E3F"/>
    <w:rsid w:val="00106763"/>
    <w:rsid w:val="00106E4E"/>
    <w:rsid w:val="00112D49"/>
    <w:rsid w:val="00114BE8"/>
    <w:rsid w:val="00115E49"/>
    <w:rsid w:val="0012001D"/>
    <w:rsid w:val="001208E4"/>
    <w:rsid w:val="00121235"/>
    <w:rsid w:val="00122A67"/>
    <w:rsid w:val="00122F2C"/>
    <w:rsid w:val="00123DD1"/>
    <w:rsid w:val="00126A5F"/>
    <w:rsid w:val="00126BB8"/>
    <w:rsid w:val="00126C9C"/>
    <w:rsid w:val="00130919"/>
    <w:rsid w:val="001319F1"/>
    <w:rsid w:val="00132BE7"/>
    <w:rsid w:val="0013415D"/>
    <w:rsid w:val="00134226"/>
    <w:rsid w:val="001353B5"/>
    <w:rsid w:val="001358A6"/>
    <w:rsid w:val="00136491"/>
    <w:rsid w:val="00136F1C"/>
    <w:rsid w:val="00137C18"/>
    <w:rsid w:val="00140CC3"/>
    <w:rsid w:val="001430DA"/>
    <w:rsid w:val="001443FB"/>
    <w:rsid w:val="00146139"/>
    <w:rsid w:val="00146A4B"/>
    <w:rsid w:val="00151FF9"/>
    <w:rsid w:val="00151FFF"/>
    <w:rsid w:val="00157D97"/>
    <w:rsid w:val="00160D06"/>
    <w:rsid w:val="00161387"/>
    <w:rsid w:val="0016306C"/>
    <w:rsid w:val="00166899"/>
    <w:rsid w:val="00167C5A"/>
    <w:rsid w:val="001700EC"/>
    <w:rsid w:val="001702BE"/>
    <w:rsid w:val="0017486D"/>
    <w:rsid w:val="001749CB"/>
    <w:rsid w:val="00180310"/>
    <w:rsid w:val="00180855"/>
    <w:rsid w:val="001810FE"/>
    <w:rsid w:val="00184BF9"/>
    <w:rsid w:val="00185CAE"/>
    <w:rsid w:val="00187171"/>
    <w:rsid w:val="001925D4"/>
    <w:rsid w:val="001A49CE"/>
    <w:rsid w:val="001A4E7B"/>
    <w:rsid w:val="001A543A"/>
    <w:rsid w:val="001B5CA1"/>
    <w:rsid w:val="001C16B2"/>
    <w:rsid w:val="001C321C"/>
    <w:rsid w:val="001D0B4F"/>
    <w:rsid w:val="001D244B"/>
    <w:rsid w:val="001D3CE5"/>
    <w:rsid w:val="001D5953"/>
    <w:rsid w:val="001D7B4D"/>
    <w:rsid w:val="001E1B65"/>
    <w:rsid w:val="001E2BE2"/>
    <w:rsid w:val="001E2E54"/>
    <w:rsid w:val="001E2FF6"/>
    <w:rsid w:val="001E6A09"/>
    <w:rsid w:val="001F2D8B"/>
    <w:rsid w:val="001F4BA7"/>
    <w:rsid w:val="001F5874"/>
    <w:rsid w:val="002000B9"/>
    <w:rsid w:val="002006DC"/>
    <w:rsid w:val="00203197"/>
    <w:rsid w:val="0021272D"/>
    <w:rsid w:val="00214372"/>
    <w:rsid w:val="00217613"/>
    <w:rsid w:val="002179B5"/>
    <w:rsid w:val="0022040D"/>
    <w:rsid w:val="00220A45"/>
    <w:rsid w:val="00220EB9"/>
    <w:rsid w:val="00221DD4"/>
    <w:rsid w:val="0022260B"/>
    <w:rsid w:val="0022312A"/>
    <w:rsid w:val="00223D6F"/>
    <w:rsid w:val="00232844"/>
    <w:rsid w:val="00232A4B"/>
    <w:rsid w:val="00234C34"/>
    <w:rsid w:val="00236ADE"/>
    <w:rsid w:val="00237A5F"/>
    <w:rsid w:val="0024007A"/>
    <w:rsid w:val="002401A2"/>
    <w:rsid w:val="00240AF1"/>
    <w:rsid w:val="002435ED"/>
    <w:rsid w:val="00246044"/>
    <w:rsid w:val="00251407"/>
    <w:rsid w:val="002542A1"/>
    <w:rsid w:val="0025667C"/>
    <w:rsid w:val="00256D9B"/>
    <w:rsid w:val="0025739F"/>
    <w:rsid w:val="002579A8"/>
    <w:rsid w:val="00261197"/>
    <w:rsid w:val="0026573D"/>
    <w:rsid w:val="002659FC"/>
    <w:rsid w:val="00267423"/>
    <w:rsid w:val="00267532"/>
    <w:rsid w:val="00275398"/>
    <w:rsid w:val="0028047A"/>
    <w:rsid w:val="00281E99"/>
    <w:rsid w:val="00282BCA"/>
    <w:rsid w:val="00294E34"/>
    <w:rsid w:val="00295653"/>
    <w:rsid w:val="00295B07"/>
    <w:rsid w:val="002A1E74"/>
    <w:rsid w:val="002A2195"/>
    <w:rsid w:val="002B1C27"/>
    <w:rsid w:val="002B2CDA"/>
    <w:rsid w:val="002B3149"/>
    <w:rsid w:val="002B3E4C"/>
    <w:rsid w:val="002C1650"/>
    <w:rsid w:val="002C40B4"/>
    <w:rsid w:val="002C54A7"/>
    <w:rsid w:val="002D288B"/>
    <w:rsid w:val="002D6E39"/>
    <w:rsid w:val="002E222A"/>
    <w:rsid w:val="002E36F0"/>
    <w:rsid w:val="002F24A6"/>
    <w:rsid w:val="002F4CB6"/>
    <w:rsid w:val="0030220B"/>
    <w:rsid w:val="00302F37"/>
    <w:rsid w:val="0030533E"/>
    <w:rsid w:val="00310B95"/>
    <w:rsid w:val="00310F58"/>
    <w:rsid w:val="0031415B"/>
    <w:rsid w:val="00324588"/>
    <w:rsid w:val="003272AC"/>
    <w:rsid w:val="00327CAD"/>
    <w:rsid w:val="003332DE"/>
    <w:rsid w:val="00333930"/>
    <w:rsid w:val="003419E9"/>
    <w:rsid w:val="003513D8"/>
    <w:rsid w:val="00351B2E"/>
    <w:rsid w:val="00352DDE"/>
    <w:rsid w:val="0035490C"/>
    <w:rsid w:val="003837F6"/>
    <w:rsid w:val="003862F1"/>
    <w:rsid w:val="00393E4A"/>
    <w:rsid w:val="0039490D"/>
    <w:rsid w:val="003A0038"/>
    <w:rsid w:val="003A0F89"/>
    <w:rsid w:val="003A1E6A"/>
    <w:rsid w:val="003A52B7"/>
    <w:rsid w:val="003A5981"/>
    <w:rsid w:val="003B38D8"/>
    <w:rsid w:val="003C0DC8"/>
    <w:rsid w:val="003C343C"/>
    <w:rsid w:val="003D30A5"/>
    <w:rsid w:val="003D3949"/>
    <w:rsid w:val="003D5AEC"/>
    <w:rsid w:val="003D7A66"/>
    <w:rsid w:val="003E014F"/>
    <w:rsid w:val="003E0D27"/>
    <w:rsid w:val="003E250A"/>
    <w:rsid w:val="003E3CFD"/>
    <w:rsid w:val="003F2743"/>
    <w:rsid w:val="003F3D8C"/>
    <w:rsid w:val="003F6878"/>
    <w:rsid w:val="003F70FD"/>
    <w:rsid w:val="0040205F"/>
    <w:rsid w:val="00403DB7"/>
    <w:rsid w:val="00405C84"/>
    <w:rsid w:val="00410070"/>
    <w:rsid w:val="00410B71"/>
    <w:rsid w:val="0041302B"/>
    <w:rsid w:val="00414516"/>
    <w:rsid w:val="004155CD"/>
    <w:rsid w:val="00422448"/>
    <w:rsid w:val="004255F0"/>
    <w:rsid w:val="004261DD"/>
    <w:rsid w:val="00430058"/>
    <w:rsid w:val="00430DD5"/>
    <w:rsid w:val="00432A34"/>
    <w:rsid w:val="004332D7"/>
    <w:rsid w:val="00436186"/>
    <w:rsid w:val="00443576"/>
    <w:rsid w:val="00447C9D"/>
    <w:rsid w:val="00447F6A"/>
    <w:rsid w:val="0045314E"/>
    <w:rsid w:val="004621C3"/>
    <w:rsid w:val="004661E5"/>
    <w:rsid w:val="00470407"/>
    <w:rsid w:val="004740CF"/>
    <w:rsid w:val="004746B2"/>
    <w:rsid w:val="004835C6"/>
    <w:rsid w:val="00485D53"/>
    <w:rsid w:val="004864F0"/>
    <w:rsid w:val="00486AC6"/>
    <w:rsid w:val="00486EB5"/>
    <w:rsid w:val="00487AA2"/>
    <w:rsid w:val="00493D7E"/>
    <w:rsid w:val="00493E62"/>
    <w:rsid w:val="004962A3"/>
    <w:rsid w:val="00496C46"/>
    <w:rsid w:val="00497526"/>
    <w:rsid w:val="004A061E"/>
    <w:rsid w:val="004A3F8E"/>
    <w:rsid w:val="004A4156"/>
    <w:rsid w:val="004B350D"/>
    <w:rsid w:val="004B682F"/>
    <w:rsid w:val="004B76D5"/>
    <w:rsid w:val="004C035D"/>
    <w:rsid w:val="004C1B5F"/>
    <w:rsid w:val="004C400D"/>
    <w:rsid w:val="004C491B"/>
    <w:rsid w:val="004C7292"/>
    <w:rsid w:val="004C77CD"/>
    <w:rsid w:val="004D1503"/>
    <w:rsid w:val="004D1812"/>
    <w:rsid w:val="004D1F83"/>
    <w:rsid w:val="004D7E0A"/>
    <w:rsid w:val="004E0FD9"/>
    <w:rsid w:val="004E2ADA"/>
    <w:rsid w:val="004E2D64"/>
    <w:rsid w:val="004E45DF"/>
    <w:rsid w:val="004E4A11"/>
    <w:rsid w:val="004E7133"/>
    <w:rsid w:val="004E7248"/>
    <w:rsid w:val="004F41AC"/>
    <w:rsid w:val="004F7389"/>
    <w:rsid w:val="004F795B"/>
    <w:rsid w:val="00505B66"/>
    <w:rsid w:val="00505CF6"/>
    <w:rsid w:val="0050728B"/>
    <w:rsid w:val="00507626"/>
    <w:rsid w:val="00510E7D"/>
    <w:rsid w:val="005116DC"/>
    <w:rsid w:val="005124CE"/>
    <w:rsid w:val="005146F9"/>
    <w:rsid w:val="005159C2"/>
    <w:rsid w:val="00515BB5"/>
    <w:rsid w:val="00516425"/>
    <w:rsid w:val="005165CE"/>
    <w:rsid w:val="0052136E"/>
    <w:rsid w:val="0052221B"/>
    <w:rsid w:val="00524D29"/>
    <w:rsid w:val="00534DFB"/>
    <w:rsid w:val="005350DB"/>
    <w:rsid w:val="00537B0B"/>
    <w:rsid w:val="0054503C"/>
    <w:rsid w:val="00551755"/>
    <w:rsid w:val="00553242"/>
    <w:rsid w:val="00553EF6"/>
    <w:rsid w:val="00554B3D"/>
    <w:rsid w:val="00560A4E"/>
    <w:rsid w:val="0056212A"/>
    <w:rsid w:val="00562E06"/>
    <w:rsid w:val="005641DD"/>
    <w:rsid w:val="005678B2"/>
    <w:rsid w:val="00567E64"/>
    <w:rsid w:val="00570143"/>
    <w:rsid w:val="00574637"/>
    <w:rsid w:val="00576E85"/>
    <w:rsid w:val="0057705B"/>
    <w:rsid w:val="0058193E"/>
    <w:rsid w:val="0058343D"/>
    <w:rsid w:val="00584541"/>
    <w:rsid w:val="00585AEB"/>
    <w:rsid w:val="0059282F"/>
    <w:rsid w:val="00597973"/>
    <w:rsid w:val="00597E4C"/>
    <w:rsid w:val="005A07E3"/>
    <w:rsid w:val="005A2C56"/>
    <w:rsid w:val="005A34F7"/>
    <w:rsid w:val="005A6B18"/>
    <w:rsid w:val="005B04AB"/>
    <w:rsid w:val="005B223A"/>
    <w:rsid w:val="005B6269"/>
    <w:rsid w:val="005C13A5"/>
    <w:rsid w:val="005C42C1"/>
    <w:rsid w:val="005D0E0C"/>
    <w:rsid w:val="005D244A"/>
    <w:rsid w:val="005D5D7F"/>
    <w:rsid w:val="005D67FC"/>
    <w:rsid w:val="005E1225"/>
    <w:rsid w:val="005E270B"/>
    <w:rsid w:val="005E6403"/>
    <w:rsid w:val="005E662A"/>
    <w:rsid w:val="005F07E2"/>
    <w:rsid w:val="005F0CE9"/>
    <w:rsid w:val="00602DF2"/>
    <w:rsid w:val="00605834"/>
    <w:rsid w:val="00605FA8"/>
    <w:rsid w:val="00607742"/>
    <w:rsid w:val="00610296"/>
    <w:rsid w:val="00611F89"/>
    <w:rsid w:val="00615661"/>
    <w:rsid w:val="00615BF8"/>
    <w:rsid w:val="00620659"/>
    <w:rsid w:val="0062564F"/>
    <w:rsid w:val="00627A77"/>
    <w:rsid w:val="006336A0"/>
    <w:rsid w:val="00637244"/>
    <w:rsid w:val="00641E05"/>
    <w:rsid w:val="00641FFB"/>
    <w:rsid w:val="00644D82"/>
    <w:rsid w:val="00653A9C"/>
    <w:rsid w:val="00655F55"/>
    <w:rsid w:val="0066093E"/>
    <w:rsid w:val="0066652D"/>
    <w:rsid w:val="00680171"/>
    <w:rsid w:val="00681215"/>
    <w:rsid w:val="00682159"/>
    <w:rsid w:val="0068590F"/>
    <w:rsid w:val="0068634A"/>
    <w:rsid w:val="00686380"/>
    <w:rsid w:val="006869B7"/>
    <w:rsid w:val="00692791"/>
    <w:rsid w:val="00697A20"/>
    <w:rsid w:val="006A0FA8"/>
    <w:rsid w:val="006A10D1"/>
    <w:rsid w:val="006A7841"/>
    <w:rsid w:val="006B1D17"/>
    <w:rsid w:val="006B58D2"/>
    <w:rsid w:val="006B7EFF"/>
    <w:rsid w:val="006D0888"/>
    <w:rsid w:val="006D2DD2"/>
    <w:rsid w:val="006E02C4"/>
    <w:rsid w:val="006E2481"/>
    <w:rsid w:val="006E7201"/>
    <w:rsid w:val="006F24B9"/>
    <w:rsid w:val="006F5B83"/>
    <w:rsid w:val="00700CD8"/>
    <w:rsid w:val="00701A8F"/>
    <w:rsid w:val="00703FC5"/>
    <w:rsid w:val="00705D01"/>
    <w:rsid w:val="00707B8D"/>
    <w:rsid w:val="00707E3A"/>
    <w:rsid w:val="00707F5E"/>
    <w:rsid w:val="00712730"/>
    <w:rsid w:val="00712EDA"/>
    <w:rsid w:val="00715963"/>
    <w:rsid w:val="00716813"/>
    <w:rsid w:val="00722DCA"/>
    <w:rsid w:val="007311C5"/>
    <w:rsid w:val="00731F0B"/>
    <w:rsid w:val="00732E43"/>
    <w:rsid w:val="00737CFC"/>
    <w:rsid w:val="00737FF2"/>
    <w:rsid w:val="00743296"/>
    <w:rsid w:val="007432ED"/>
    <w:rsid w:val="007433EC"/>
    <w:rsid w:val="00744BFC"/>
    <w:rsid w:val="007466C7"/>
    <w:rsid w:val="00747DA4"/>
    <w:rsid w:val="00747DED"/>
    <w:rsid w:val="0075360D"/>
    <w:rsid w:val="00757115"/>
    <w:rsid w:val="0076049A"/>
    <w:rsid w:val="00760FF8"/>
    <w:rsid w:val="00764CCC"/>
    <w:rsid w:val="0077099A"/>
    <w:rsid w:val="007720C8"/>
    <w:rsid w:val="00776BED"/>
    <w:rsid w:val="00776FE8"/>
    <w:rsid w:val="00780091"/>
    <w:rsid w:val="00780A3F"/>
    <w:rsid w:val="00781C3B"/>
    <w:rsid w:val="00782A05"/>
    <w:rsid w:val="00793D90"/>
    <w:rsid w:val="00793DA0"/>
    <w:rsid w:val="00794156"/>
    <w:rsid w:val="00795887"/>
    <w:rsid w:val="007958F9"/>
    <w:rsid w:val="007A1012"/>
    <w:rsid w:val="007A5856"/>
    <w:rsid w:val="007A5D5B"/>
    <w:rsid w:val="007B179E"/>
    <w:rsid w:val="007B2E6C"/>
    <w:rsid w:val="007B71B1"/>
    <w:rsid w:val="007C763B"/>
    <w:rsid w:val="007D036B"/>
    <w:rsid w:val="007D28DE"/>
    <w:rsid w:val="007D49B1"/>
    <w:rsid w:val="007E09C9"/>
    <w:rsid w:val="007E293E"/>
    <w:rsid w:val="007E36DB"/>
    <w:rsid w:val="007E63BA"/>
    <w:rsid w:val="007F3309"/>
    <w:rsid w:val="007F4F1B"/>
    <w:rsid w:val="007F5855"/>
    <w:rsid w:val="007F5FEA"/>
    <w:rsid w:val="007F6805"/>
    <w:rsid w:val="0080346C"/>
    <w:rsid w:val="00803549"/>
    <w:rsid w:val="00806F85"/>
    <w:rsid w:val="00807F00"/>
    <w:rsid w:val="00810259"/>
    <w:rsid w:val="00811AC3"/>
    <w:rsid w:val="008126F8"/>
    <w:rsid w:val="00812CE4"/>
    <w:rsid w:val="00814C72"/>
    <w:rsid w:val="008157FE"/>
    <w:rsid w:val="00817FF9"/>
    <w:rsid w:val="00820DF0"/>
    <w:rsid w:val="0082758A"/>
    <w:rsid w:val="00832595"/>
    <w:rsid w:val="00833E3E"/>
    <w:rsid w:val="0083436F"/>
    <w:rsid w:val="00840DA5"/>
    <w:rsid w:val="00841920"/>
    <w:rsid w:val="0085127A"/>
    <w:rsid w:val="00851319"/>
    <w:rsid w:val="00854405"/>
    <w:rsid w:val="00863C6B"/>
    <w:rsid w:val="00864D56"/>
    <w:rsid w:val="00872B15"/>
    <w:rsid w:val="00877B67"/>
    <w:rsid w:val="00880CEB"/>
    <w:rsid w:val="00883FC4"/>
    <w:rsid w:val="00884679"/>
    <w:rsid w:val="00885907"/>
    <w:rsid w:val="008873F6"/>
    <w:rsid w:val="00892433"/>
    <w:rsid w:val="008925FE"/>
    <w:rsid w:val="00895595"/>
    <w:rsid w:val="008972B8"/>
    <w:rsid w:val="008B1AA4"/>
    <w:rsid w:val="008B3245"/>
    <w:rsid w:val="008B5834"/>
    <w:rsid w:val="008B6F1B"/>
    <w:rsid w:val="008C1125"/>
    <w:rsid w:val="008C3739"/>
    <w:rsid w:val="008C6934"/>
    <w:rsid w:val="008D17F8"/>
    <w:rsid w:val="008D3D6C"/>
    <w:rsid w:val="008D40DA"/>
    <w:rsid w:val="008D59B6"/>
    <w:rsid w:val="008E193B"/>
    <w:rsid w:val="008E3ECA"/>
    <w:rsid w:val="008E4518"/>
    <w:rsid w:val="008E54B4"/>
    <w:rsid w:val="008F0028"/>
    <w:rsid w:val="008F142F"/>
    <w:rsid w:val="008F1777"/>
    <w:rsid w:val="008F1F2F"/>
    <w:rsid w:val="008F43AF"/>
    <w:rsid w:val="008F521D"/>
    <w:rsid w:val="00901949"/>
    <w:rsid w:val="00901AC6"/>
    <w:rsid w:val="00902BDC"/>
    <w:rsid w:val="00912A4D"/>
    <w:rsid w:val="00912EC3"/>
    <w:rsid w:val="009145F2"/>
    <w:rsid w:val="00915547"/>
    <w:rsid w:val="00920284"/>
    <w:rsid w:val="009204CD"/>
    <w:rsid w:val="009248C6"/>
    <w:rsid w:val="00940E35"/>
    <w:rsid w:val="009559BF"/>
    <w:rsid w:val="009607A0"/>
    <w:rsid w:val="00960808"/>
    <w:rsid w:val="0096098B"/>
    <w:rsid w:val="009655EE"/>
    <w:rsid w:val="0097200B"/>
    <w:rsid w:val="00974760"/>
    <w:rsid w:val="00975025"/>
    <w:rsid w:val="009807A9"/>
    <w:rsid w:val="0098631C"/>
    <w:rsid w:val="009866AF"/>
    <w:rsid w:val="009870E3"/>
    <w:rsid w:val="009901F8"/>
    <w:rsid w:val="00992681"/>
    <w:rsid w:val="009949B3"/>
    <w:rsid w:val="009A3F55"/>
    <w:rsid w:val="009B33BE"/>
    <w:rsid w:val="009B641A"/>
    <w:rsid w:val="009C0869"/>
    <w:rsid w:val="009C1691"/>
    <w:rsid w:val="009C2EEF"/>
    <w:rsid w:val="009C5558"/>
    <w:rsid w:val="009C78AD"/>
    <w:rsid w:val="009D0B3E"/>
    <w:rsid w:val="009D4D1D"/>
    <w:rsid w:val="009D5D81"/>
    <w:rsid w:val="009E2BD7"/>
    <w:rsid w:val="009E3E53"/>
    <w:rsid w:val="009F0D7C"/>
    <w:rsid w:val="009F1AE7"/>
    <w:rsid w:val="009F49CF"/>
    <w:rsid w:val="00A00038"/>
    <w:rsid w:val="00A0306B"/>
    <w:rsid w:val="00A04173"/>
    <w:rsid w:val="00A04E54"/>
    <w:rsid w:val="00A053BA"/>
    <w:rsid w:val="00A07F4F"/>
    <w:rsid w:val="00A10827"/>
    <w:rsid w:val="00A127B2"/>
    <w:rsid w:val="00A12AFC"/>
    <w:rsid w:val="00A1376D"/>
    <w:rsid w:val="00A173E4"/>
    <w:rsid w:val="00A2607B"/>
    <w:rsid w:val="00A274B2"/>
    <w:rsid w:val="00A30D0C"/>
    <w:rsid w:val="00A324C0"/>
    <w:rsid w:val="00A34F2F"/>
    <w:rsid w:val="00A40128"/>
    <w:rsid w:val="00A41AA3"/>
    <w:rsid w:val="00A42CEC"/>
    <w:rsid w:val="00A4524F"/>
    <w:rsid w:val="00A55A88"/>
    <w:rsid w:val="00A56F65"/>
    <w:rsid w:val="00A6430D"/>
    <w:rsid w:val="00A716AD"/>
    <w:rsid w:val="00A7370E"/>
    <w:rsid w:val="00A73F00"/>
    <w:rsid w:val="00A829C2"/>
    <w:rsid w:val="00A835D3"/>
    <w:rsid w:val="00A92A4A"/>
    <w:rsid w:val="00AA2B8E"/>
    <w:rsid w:val="00AA2F32"/>
    <w:rsid w:val="00AA4886"/>
    <w:rsid w:val="00AA4922"/>
    <w:rsid w:val="00AA6F27"/>
    <w:rsid w:val="00AB0E5E"/>
    <w:rsid w:val="00AB0F29"/>
    <w:rsid w:val="00AB14BF"/>
    <w:rsid w:val="00AB1FD8"/>
    <w:rsid w:val="00AB2C0C"/>
    <w:rsid w:val="00AB569F"/>
    <w:rsid w:val="00AB68DA"/>
    <w:rsid w:val="00AC3028"/>
    <w:rsid w:val="00AC69EC"/>
    <w:rsid w:val="00AC7546"/>
    <w:rsid w:val="00AD10C5"/>
    <w:rsid w:val="00AD2DCE"/>
    <w:rsid w:val="00AD634E"/>
    <w:rsid w:val="00AE3D46"/>
    <w:rsid w:val="00AF2282"/>
    <w:rsid w:val="00AF3F73"/>
    <w:rsid w:val="00AF4CAB"/>
    <w:rsid w:val="00AF5C46"/>
    <w:rsid w:val="00AF6224"/>
    <w:rsid w:val="00B04C61"/>
    <w:rsid w:val="00B16CB8"/>
    <w:rsid w:val="00B17554"/>
    <w:rsid w:val="00B17926"/>
    <w:rsid w:val="00B274E3"/>
    <w:rsid w:val="00B3050C"/>
    <w:rsid w:val="00B33A73"/>
    <w:rsid w:val="00B3626C"/>
    <w:rsid w:val="00B43890"/>
    <w:rsid w:val="00B44925"/>
    <w:rsid w:val="00B52288"/>
    <w:rsid w:val="00B52C50"/>
    <w:rsid w:val="00B540D8"/>
    <w:rsid w:val="00B6057A"/>
    <w:rsid w:val="00B61E64"/>
    <w:rsid w:val="00B6232F"/>
    <w:rsid w:val="00B62BD4"/>
    <w:rsid w:val="00B63DB2"/>
    <w:rsid w:val="00B649EF"/>
    <w:rsid w:val="00B67E53"/>
    <w:rsid w:val="00B716F1"/>
    <w:rsid w:val="00B736DC"/>
    <w:rsid w:val="00B81108"/>
    <w:rsid w:val="00B81A07"/>
    <w:rsid w:val="00B82DAD"/>
    <w:rsid w:val="00B83FDF"/>
    <w:rsid w:val="00B8565F"/>
    <w:rsid w:val="00B90F1E"/>
    <w:rsid w:val="00B915D2"/>
    <w:rsid w:val="00B915F3"/>
    <w:rsid w:val="00B96006"/>
    <w:rsid w:val="00BA096C"/>
    <w:rsid w:val="00BA30B0"/>
    <w:rsid w:val="00BA3463"/>
    <w:rsid w:val="00BA39F2"/>
    <w:rsid w:val="00BB0229"/>
    <w:rsid w:val="00BB2939"/>
    <w:rsid w:val="00BB4E48"/>
    <w:rsid w:val="00BC1042"/>
    <w:rsid w:val="00BC4D72"/>
    <w:rsid w:val="00BC4E62"/>
    <w:rsid w:val="00BC6389"/>
    <w:rsid w:val="00BD0172"/>
    <w:rsid w:val="00BD0237"/>
    <w:rsid w:val="00BD2376"/>
    <w:rsid w:val="00BE17D0"/>
    <w:rsid w:val="00BE228B"/>
    <w:rsid w:val="00BE713B"/>
    <w:rsid w:val="00BF0B2B"/>
    <w:rsid w:val="00BF2E67"/>
    <w:rsid w:val="00BF4EF3"/>
    <w:rsid w:val="00C025DB"/>
    <w:rsid w:val="00C06195"/>
    <w:rsid w:val="00C06A55"/>
    <w:rsid w:val="00C07A70"/>
    <w:rsid w:val="00C1071E"/>
    <w:rsid w:val="00C1437E"/>
    <w:rsid w:val="00C26FE1"/>
    <w:rsid w:val="00C31398"/>
    <w:rsid w:val="00C31662"/>
    <w:rsid w:val="00C3188A"/>
    <w:rsid w:val="00C31B31"/>
    <w:rsid w:val="00C335FF"/>
    <w:rsid w:val="00C3587A"/>
    <w:rsid w:val="00C42120"/>
    <w:rsid w:val="00C46C9C"/>
    <w:rsid w:val="00C46EB1"/>
    <w:rsid w:val="00C556F4"/>
    <w:rsid w:val="00C57941"/>
    <w:rsid w:val="00C61908"/>
    <w:rsid w:val="00C6301A"/>
    <w:rsid w:val="00C632C7"/>
    <w:rsid w:val="00C63D67"/>
    <w:rsid w:val="00C6613E"/>
    <w:rsid w:val="00C67A39"/>
    <w:rsid w:val="00C74A56"/>
    <w:rsid w:val="00C75C55"/>
    <w:rsid w:val="00C84296"/>
    <w:rsid w:val="00C85DE9"/>
    <w:rsid w:val="00C87FA3"/>
    <w:rsid w:val="00C910FE"/>
    <w:rsid w:val="00C93FF5"/>
    <w:rsid w:val="00C941A7"/>
    <w:rsid w:val="00C94336"/>
    <w:rsid w:val="00CA2A57"/>
    <w:rsid w:val="00CA36A6"/>
    <w:rsid w:val="00CA4931"/>
    <w:rsid w:val="00CA55BF"/>
    <w:rsid w:val="00CB11A6"/>
    <w:rsid w:val="00CB123D"/>
    <w:rsid w:val="00CB4637"/>
    <w:rsid w:val="00CB4C32"/>
    <w:rsid w:val="00CB5B99"/>
    <w:rsid w:val="00CC14F5"/>
    <w:rsid w:val="00CC4FDB"/>
    <w:rsid w:val="00CC57B1"/>
    <w:rsid w:val="00CD0DC3"/>
    <w:rsid w:val="00CD3733"/>
    <w:rsid w:val="00CD59A8"/>
    <w:rsid w:val="00CF0D0C"/>
    <w:rsid w:val="00CF13CC"/>
    <w:rsid w:val="00CF24D1"/>
    <w:rsid w:val="00D07F51"/>
    <w:rsid w:val="00D102D3"/>
    <w:rsid w:val="00D10BCB"/>
    <w:rsid w:val="00D114FC"/>
    <w:rsid w:val="00D12954"/>
    <w:rsid w:val="00D160B3"/>
    <w:rsid w:val="00D1612F"/>
    <w:rsid w:val="00D17730"/>
    <w:rsid w:val="00D21EFF"/>
    <w:rsid w:val="00D23242"/>
    <w:rsid w:val="00D245EB"/>
    <w:rsid w:val="00D27964"/>
    <w:rsid w:val="00D27A3F"/>
    <w:rsid w:val="00D303DF"/>
    <w:rsid w:val="00D313C7"/>
    <w:rsid w:val="00D35966"/>
    <w:rsid w:val="00D435CD"/>
    <w:rsid w:val="00D4404C"/>
    <w:rsid w:val="00D4519E"/>
    <w:rsid w:val="00D47D64"/>
    <w:rsid w:val="00D51D82"/>
    <w:rsid w:val="00D55927"/>
    <w:rsid w:val="00D55AA8"/>
    <w:rsid w:val="00D63601"/>
    <w:rsid w:val="00D6392A"/>
    <w:rsid w:val="00D64FC6"/>
    <w:rsid w:val="00D67CFE"/>
    <w:rsid w:val="00D737C3"/>
    <w:rsid w:val="00D741DD"/>
    <w:rsid w:val="00D77D67"/>
    <w:rsid w:val="00D81645"/>
    <w:rsid w:val="00D81A53"/>
    <w:rsid w:val="00D82B4F"/>
    <w:rsid w:val="00D83771"/>
    <w:rsid w:val="00D86CC2"/>
    <w:rsid w:val="00D9290F"/>
    <w:rsid w:val="00D9457B"/>
    <w:rsid w:val="00DA1369"/>
    <w:rsid w:val="00DA254C"/>
    <w:rsid w:val="00DA52AE"/>
    <w:rsid w:val="00DA6B38"/>
    <w:rsid w:val="00DA6EC6"/>
    <w:rsid w:val="00DB1FBF"/>
    <w:rsid w:val="00DB2203"/>
    <w:rsid w:val="00DB3C57"/>
    <w:rsid w:val="00DB44A5"/>
    <w:rsid w:val="00DB4DA0"/>
    <w:rsid w:val="00DB6536"/>
    <w:rsid w:val="00DC1235"/>
    <w:rsid w:val="00DC43C9"/>
    <w:rsid w:val="00DD00ED"/>
    <w:rsid w:val="00DD0820"/>
    <w:rsid w:val="00DD3064"/>
    <w:rsid w:val="00DD3910"/>
    <w:rsid w:val="00DE0162"/>
    <w:rsid w:val="00DE04BD"/>
    <w:rsid w:val="00DE2E76"/>
    <w:rsid w:val="00DE4816"/>
    <w:rsid w:val="00DE57D0"/>
    <w:rsid w:val="00DE64E1"/>
    <w:rsid w:val="00DF0935"/>
    <w:rsid w:val="00DF1706"/>
    <w:rsid w:val="00DF316C"/>
    <w:rsid w:val="00DF375D"/>
    <w:rsid w:val="00DF76C5"/>
    <w:rsid w:val="00E0129D"/>
    <w:rsid w:val="00E01704"/>
    <w:rsid w:val="00E01736"/>
    <w:rsid w:val="00E04937"/>
    <w:rsid w:val="00E05856"/>
    <w:rsid w:val="00E05993"/>
    <w:rsid w:val="00E1152E"/>
    <w:rsid w:val="00E11D3D"/>
    <w:rsid w:val="00E131B0"/>
    <w:rsid w:val="00E13538"/>
    <w:rsid w:val="00E153C9"/>
    <w:rsid w:val="00E20CD0"/>
    <w:rsid w:val="00E23581"/>
    <w:rsid w:val="00E23C0C"/>
    <w:rsid w:val="00E23E44"/>
    <w:rsid w:val="00E257B6"/>
    <w:rsid w:val="00E26420"/>
    <w:rsid w:val="00E34E46"/>
    <w:rsid w:val="00E361DB"/>
    <w:rsid w:val="00E3710E"/>
    <w:rsid w:val="00E374D3"/>
    <w:rsid w:val="00E4050E"/>
    <w:rsid w:val="00E40800"/>
    <w:rsid w:val="00E4142C"/>
    <w:rsid w:val="00E42153"/>
    <w:rsid w:val="00E422C3"/>
    <w:rsid w:val="00E513D3"/>
    <w:rsid w:val="00E542ED"/>
    <w:rsid w:val="00E54CF9"/>
    <w:rsid w:val="00E55248"/>
    <w:rsid w:val="00E55FAF"/>
    <w:rsid w:val="00E56CBD"/>
    <w:rsid w:val="00E6049D"/>
    <w:rsid w:val="00E60AD4"/>
    <w:rsid w:val="00E628D8"/>
    <w:rsid w:val="00E64FC4"/>
    <w:rsid w:val="00E65BEA"/>
    <w:rsid w:val="00E7010E"/>
    <w:rsid w:val="00E70A5A"/>
    <w:rsid w:val="00E70ADB"/>
    <w:rsid w:val="00E72990"/>
    <w:rsid w:val="00E732D3"/>
    <w:rsid w:val="00E76BE0"/>
    <w:rsid w:val="00E81B6B"/>
    <w:rsid w:val="00E8205E"/>
    <w:rsid w:val="00E821D8"/>
    <w:rsid w:val="00E86007"/>
    <w:rsid w:val="00E92195"/>
    <w:rsid w:val="00E946A7"/>
    <w:rsid w:val="00EA1891"/>
    <w:rsid w:val="00EA3D95"/>
    <w:rsid w:val="00EA3DD6"/>
    <w:rsid w:val="00EA45A7"/>
    <w:rsid w:val="00EA5558"/>
    <w:rsid w:val="00EA75B5"/>
    <w:rsid w:val="00EB0E24"/>
    <w:rsid w:val="00EB2E44"/>
    <w:rsid w:val="00EB56C1"/>
    <w:rsid w:val="00EB57EB"/>
    <w:rsid w:val="00EB6311"/>
    <w:rsid w:val="00EB6BDB"/>
    <w:rsid w:val="00EC2191"/>
    <w:rsid w:val="00EC5A60"/>
    <w:rsid w:val="00EC785B"/>
    <w:rsid w:val="00ED0735"/>
    <w:rsid w:val="00ED251B"/>
    <w:rsid w:val="00EE04A0"/>
    <w:rsid w:val="00EE3E40"/>
    <w:rsid w:val="00EF0600"/>
    <w:rsid w:val="00EF2026"/>
    <w:rsid w:val="00EF5E43"/>
    <w:rsid w:val="00EF6907"/>
    <w:rsid w:val="00F025A4"/>
    <w:rsid w:val="00F0335E"/>
    <w:rsid w:val="00F04DE8"/>
    <w:rsid w:val="00F05A3B"/>
    <w:rsid w:val="00F11A19"/>
    <w:rsid w:val="00F12AE5"/>
    <w:rsid w:val="00F153DE"/>
    <w:rsid w:val="00F20137"/>
    <w:rsid w:val="00F225E7"/>
    <w:rsid w:val="00F23CAC"/>
    <w:rsid w:val="00F250B0"/>
    <w:rsid w:val="00F27414"/>
    <w:rsid w:val="00F27E29"/>
    <w:rsid w:val="00F30330"/>
    <w:rsid w:val="00F35BB5"/>
    <w:rsid w:val="00F369DA"/>
    <w:rsid w:val="00F36AC1"/>
    <w:rsid w:val="00F40ADA"/>
    <w:rsid w:val="00F473A6"/>
    <w:rsid w:val="00F54B5B"/>
    <w:rsid w:val="00F60DEB"/>
    <w:rsid w:val="00F61A4E"/>
    <w:rsid w:val="00F6261E"/>
    <w:rsid w:val="00F67799"/>
    <w:rsid w:val="00F70A69"/>
    <w:rsid w:val="00F70FA6"/>
    <w:rsid w:val="00F8038A"/>
    <w:rsid w:val="00F8126C"/>
    <w:rsid w:val="00F820D2"/>
    <w:rsid w:val="00F82175"/>
    <w:rsid w:val="00F86327"/>
    <w:rsid w:val="00F92BF1"/>
    <w:rsid w:val="00FA1AE6"/>
    <w:rsid w:val="00FA3613"/>
    <w:rsid w:val="00FA37E4"/>
    <w:rsid w:val="00FA65DB"/>
    <w:rsid w:val="00FB22AE"/>
    <w:rsid w:val="00FB377E"/>
    <w:rsid w:val="00FB6439"/>
    <w:rsid w:val="00FC1181"/>
    <w:rsid w:val="00FD5DA4"/>
    <w:rsid w:val="00FD71D6"/>
    <w:rsid w:val="00FE5A45"/>
    <w:rsid w:val="00FE603E"/>
    <w:rsid w:val="00FE6180"/>
    <w:rsid w:val="00FE7B4A"/>
    <w:rsid w:val="057A424D"/>
    <w:rsid w:val="066669CF"/>
    <w:rsid w:val="072825E9"/>
    <w:rsid w:val="07C55F09"/>
    <w:rsid w:val="091455DC"/>
    <w:rsid w:val="09FCF920"/>
    <w:rsid w:val="0BB77D75"/>
    <w:rsid w:val="0CCEEF7A"/>
    <w:rsid w:val="0DDA9E43"/>
    <w:rsid w:val="0E538FA8"/>
    <w:rsid w:val="12FDA75E"/>
    <w:rsid w:val="14E6A13E"/>
    <w:rsid w:val="14E96082"/>
    <w:rsid w:val="1854D53C"/>
    <w:rsid w:val="1BAD178F"/>
    <w:rsid w:val="1C4D622A"/>
    <w:rsid w:val="1F571925"/>
    <w:rsid w:val="1F76B2E6"/>
    <w:rsid w:val="227222A9"/>
    <w:rsid w:val="2530ABAF"/>
    <w:rsid w:val="26DE1F97"/>
    <w:rsid w:val="29AA381A"/>
    <w:rsid w:val="2AAB846D"/>
    <w:rsid w:val="2ACD770F"/>
    <w:rsid w:val="344A8CFC"/>
    <w:rsid w:val="34973770"/>
    <w:rsid w:val="38C8E078"/>
    <w:rsid w:val="398B9AF9"/>
    <w:rsid w:val="3C96E59C"/>
    <w:rsid w:val="3D9ED96E"/>
    <w:rsid w:val="416D29EC"/>
    <w:rsid w:val="4331B9CD"/>
    <w:rsid w:val="43D71904"/>
    <w:rsid w:val="454A37E5"/>
    <w:rsid w:val="454DA873"/>
    <w:rsid w:val="492387AC"/>
    <w:rsid w:val="49EE1969"/>
    <w:rsid w:val="4B3C010B"/>
    <w:rsid w:val="4B91C02A"/>
    <w:rsid w:val="4F556917"/>
    <w:rsid w:val="4FD6E4D1"/>
    <w:rsid w:val="539788EB"/>
    <w:rsid w:val="571D1870"/>
    <w:rsid w:val="5A774BD4"/>
    <w:rsid w:val="5D42A128"/>
    <w:rsid w:val="64DEC051"/>
    <w:rsid w:val="6574C548"/>
    <w:rsid w:val="690799D1"/>
    <w:rsid w:val="6B21E66D"/>
    <w:rsid w:val="6DBD96D2"/>
    <w:rsid w:val="6F99F6ED"/>
    <w:rsid w:val="6FF6F0C2"/>
    <w:rsid w:val="7067FB60"/>
    <w:rsid w:val="7101796E"/>
    <w:rsid w:val="7205F6D0"/>
    <w:rsid w:val="733A3F2A"/>
    <w:rsid w:val="74D7B8D3"/>
    <w:rsid w:val="768BDF6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5B59F3"/>
  <w15:docId w15:val="{877E65D2-D8DC-4E26-8C14-EE1C349C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1E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150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A60"/>
    <w:rPr>
      <w:rFonts w:ascii="Tahoma" w:hAnsi="Tahoma" w:cs="Tahoma"/>
      <w:sz w:val="16"/>
      <w:szCs w:val="16"/>
    </w:rPr>
  </w:style>
  <w:style w:type="character" w:styleId="Hyperlink">
    <w:name w:val="Hyperlink"/>
    <w:basedOn w:val="DefaultParagraphFont"/>
    <w:uiPriority w:val="99"/>
    <w:unhideWhenUsed/>
    <w:rsid w:val="00F40ADA"/>
    <w:rPr>
      <w:color w:val="0000FF" w:themeColor="hyperlink"/>
      <w:u w:val="single"/>
    </w:rPr>
  </w:style>
  <w:style w:type="character" w:customStyle="1" w:styleId="Heading1Char">
    <w:name w:val="Heading 1 Char"/>
    <w:basedOn w:val="DefaultParagraphFont"/>
    <w:link w:val="Heading1"/>
    <w:uiPriority w:val="9"/>
    <w:rsid w:val="00051E5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D59A8"/>
    <w:pPr>
      <w:ind w:left="720"/>
      <w:contextualSpacing/>
    </w:pPr>
  </w:style>
  <w:style w:type="paragraph" w:styleId="TOCHeading">
    <w:name w:val="TOC Heading"/>
    <w:basedOn w:val="Heading1"/>
    <w:next w:val="Normal"/>
    <w:uiPriority w:val="39"/>
    <w:unhideWhenUsed/>
    <w:qFormat/>
    <w:rsid w:val="0030533E"/>
    <w:pPr>
      <w:outlineLvl w:val="9"/>
    </w:pPr>
    <w:rPr>
      <w:lang w:eastAsia="da-DK"/>
    </w:rPr>
  </w:style>
  <w:style w:type="paragraph" w:styleId="TOC1">
    <w:name w:val="toc 1"/>
    <w:basedOn w:val="Normal"/>
    <w:next w:val="Normal"/>
    <w:autoRedefine/>
    <w:uiPriority w:val="39"/>
    <w:unhideWhenUsed/>
    <w:rsid w:val="00E70ADB"/>
    <w:pPr>
      <w:tabs>
        <w:tab w:val="right" w:leader="dot" w:pos="9628"/>
      </w:tabs>
      <w:spacing w:after="100"/>
    </w:pPr>
  </w:style>
  <w:style w:type="character" w:styleId="FollowedHyperlink">
    <w:name w:val="FollowedHyperlink"/>
    <w:basedOn w:val="DefaultParagraphFont"/>
    <w:uiPriority w:val="99"/>
    <w:semiHidden/>
    <w:unhideWhenUsed/>
    <w:rsid w:val="00BF4EF3"/>
    <w:rPr>
      <w:color w:val="800080" w:themeColor="followedHyperlink"/>
      <w:u w:val="single"/>
    </w:rPr>
  </w:style>
  <w:style w:type="paragraph" w:styleId="Header">
    <w:name w:val="header"/>
    <w:basedOn w:val="Normal"/>
    <w:link w:val="HeaderChar"/>
    <w:uiPriority w:val="99"/>
    <w:unhideWhenUsed/>
    <w:rsid w:val="003E3CFD"/>
    <w:pPr>
      <w:tabs>
        <w:tab w:val="center" w:pos="4819"/>
        <w:tab w:val="right" w:pos="9638"/>
      </w:tabs>
      <w:spacing w:after="0" w:line="240" w:lineRule="auto"/>
    </w:pPr>
  </w:style>
  <w:style w:type="character" w:customStyle="1" w:styleId="HeaderChar">
    <w:name w:val="Header Char"/>
    <w:basedOn w:val="DefaultParagraphFont"/>
    <w:link w:val="Header"/>
    <w:uiPriority w:val="99"/>
    <w:rsid w:val="003E3CFD"/>
  </w:style>
  <w:style w:type="paragraph" w:styleId="Footer">
    <w:name w:val="footer"/>
    <w:basedOn w:val="Normal"/>
    <w:link w:val="FooterChar"/>
    <w:uiPriority w:val="99"/>
    <w:unhideWhenUsed/>
    <w:rsid w:val="003E3CFD"/>
    <w:pPr>
      <w:tabs>
        <w:tab w:val="center" w:pos="4819"/>
        <w:tab w:val="right" w:pos="9638"/>
      </w:tabs>
      <w:spacing w:after="0" w:line="240" w:lineRule="auto"/>
    </w:pPr>
  </w:style>
  <w:style w:type="character" w:customStyle="1" w:styleId="FooterChar">
    <w:name w:val="Footer Char"/>
    <w:basedOn w:val="DefaultParagraphFont"/>
    <w:link w:val="Footer"/>
    <w:uiPriority w:val="99"/>
    <w:rsid w:val="003E3CFD"/>
  </w:style>
  <w:style w:type="character" w:styleId="CommentReference">
    <w:name w:val="annotation reference"/>
    <w:basedOn w:val="DefaultParagraphFont"/>
    <w:uiPriority w:val="99"/>
    <w:semiHidden/>
    <w:unhideWhenUsed/>
    <w:rsid w:val="00234C34"/>
    <w:rPr>
      <w:sz w:val="18"/>
      <w:szCs w:val="18"/>
    </w:rPr>
  </w:style>
  <w:style w:type="paragraph" w:styleId="CommentText">
    <w:name w:val="annotation text"/>
    <w:basedOn w:val="Normal"/>
    <w:link w:val="CommentTextChar"/>
    <w:uiPriority w:val="99"/>
    <w:unhideWhenUsed/>
    <w:rsid w:val="00234C34"/>
    <w:pPr>
      <w:spacing w:line="240" w:lineRule="auto"/>
    </w:pPr>
    <w:rPr>
      <w:sz w:val="24"/>
      <w:szCs w:val="24"/>
    </w:rPr>
  </w:style>
  <w:style w:type="character" w:customStyle="1" w:styleId="CommentTextChar">
    <w:name w:val="Comment Text Char"/>
    <w:basedOn w:val="DefaultParagraphFont"/>
    <w:link w:val="CommentText"/>
    <w:uiPriority w:val="99"/>
    <w:rsid w:val="00234C34"/>
    <w:rPr>
      <w:sz w:val="24"/>
      <w:szCs w:val="24"/>
    </w:rPr>
  </w:style>
  <w:style w:type="paragraph" w:styleId="CommentSubject">
    <w:name w:val="annotation subject"/>
    <w:basedOn w:val="CommentText"/>
    <w:next w:val="CommentText"/>
    <w:link w:val="CommentSubjectChar"/>
    <w:uiPriority w:val="99"/>
    <w:semiHidden/>
    <w:unhideWhenUsed/>
    <w:rsid w:val="00234C34"/>
    <w:rPr>
      <w:b/>
      <w:bCs/>
      <w:sz w:val="20"/>
      <w:szCs w:val="20"/>
    </w:rPr>
  </w:style>
  <w:style w:type="character" w:customStyle="1" w:styleId="CommentSubjectChar">
    <w:name w:val="Comment Subject Char"/>
    <w:basedOn w:val="CommentTextChar"/>
    <w:link w:val="CommentSubject"/>
    <w:uiPriority w:val="99"/>
    <w:semiHidden/>
    <w:rsid w:val="00234C34"/>
    <w:rPr>
      <w:b/>
      <w:bCs/>
      <w:sz w:val="20"/>
      <w:szCs w:val="20"/>
    </w:rPr>
  </w:style>
  <w:style w:type="table" w:styleId="TableGrid">
    <w:name w:val="Table Grid"/>
    <w:basedOn w:val="TableNormal"/>
    <w:uiPriority w:val="59"/>
    <w:rsid w:val="00265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86AC6"/>
    <w:rPr>
      <w:color w:val="605E5C"/>
      <w:shd w:val="clear" w:color="auto" w:fill="E1DFDD"/>
    </w:rPr>
  </w:style>
  <w:style w:type="paragraph" w:styleId="BodyText">
    <w:name w:val="Body Text"/>
    <w:basedOn w:val="Normal"/>
    <w:link w:val="BodyTextChar"/>
    <w:unhideWhenUsed/>
    <w:qFormat/>
    <w:rsid w:val="00E3710E"/>
    <w:pPr>
      <w:spacing w:after="240" w:line="240" w:lineRule="atLeast"/>
    </w:pPr>
    <w:rPr>
      <w:rFonts w:ascii="Georgia" w:hAnsi="Georgia"/>
      <w:sz w:val="20"/>
      <w:szCs w:val="20"/>
    </w:rPr>
  </w:style>
  <w:style w:type="character" w:customStyle="1" w:styleId="BodyTextChar">
    <w:name w:val="Body Text Char"/>
    <w:basedOn w:val="DefaultParagraphFont"/>
    <w:link w:val="BodyText"/>
    <w:rsid w:val="00E3710E"/>
    <w:rPr>
      <w:rFonts w:ascii="Georgia" w:hAnsi="Georgia"/>
      <w:sz w:val="20"/>
      <w:szCs w:val="20"/>
    </w:rPr>
  </w:style>
  <w:style w:type="paragraph" w:styleId="ListNumber">
    <w:name w:val="List Number"/>
    <w:basedOn w:val="Normal"/>
    <w:uiPriority w:val="13"/>
    <w:unhideWhenUsed/>
    <w:qFormat/>
    <w:rsid w:val="00352DDE"/>
    <w:pPr>
      <w:numPr>
        <w:numId w:val="18"/>
      </w:numPr>
      <w:spacing w:after="240" w:line="240" w:lineRule="atLeast"/>
      <w:contextualSpacing/>
    </w:pPr>
    <w:rPr>
      <w:rFonts w:ascii="Georgia" w:hAnsi="Georgia"/>
      <w:sz w:val="20"/>
      <w:szCs w:val="20"/>
    </w:rPr>
  </w:style>
  <w:style w:type="paragraph" w:styleId="ListNumber2">
    <w:name w:val="List Number 2"/>
    <w:basedOn w:val="Normal"/>
    <w:uiPriority w:val="13"/>
    <w:unhideWhenUsed/>
    <w:qFormat/>
    <w:rsid w:val="00352DDE"/>
    <w:pPr>
      <w:numPr>
        <w:ilvl w:val="1"/>
        <w:numId w:val="18"/>
      </w:numPr>
      <w:spacing w:after="240" w:line="240" w:lineRule="atLeast"/>
      <w:contextualSpacing/>
    </w:pPr>
    <w:rPr>
      <w:rFonts w:ascii="Georgia" w:hAnsi="Georgia"/>
      <w:sz w:val="20"/>
      <w:szCs w:val="20"/>
    </w:rPr>
  </w:style>
  <w:style w:type="paragraph" w:styleId="ListNumber3">
    <w:name w:val="List Number 3"/>
    <w:basedOn w:val="Normal"/>
    <w:uiPriority w:val="13"/>
    <w:unhideWhenUsed/>
    <w:qFormat/>
    <w:rsid w:val="00352DDE"/>
    <w:pPr>
      <w:numPr>
        <w:ilvl w:val="2"/>
        <w:numId w:val="18"/>
      </w:numPr>
      <w:spacing w:after="240" w:line="240" w:lineRule="atLeast"/>
      <w:contextualSpacing/>
    </w:pPr>
    <w:rPr>
      <w:rFonts w:ascii="Georgia" w:hAnsi="Georgia"/>
      <w:sz w:val="20"/>
      <w:szCs w:val="20"/>
    </w:rPr>
  </w:style>
  <w:style w:type="paragraph" w:styleId="ListNumber4">
    <w:name w:val="List Number 4"/>
    <w:basedOn w:val="Normal"/>
    <w:uiPriority w:val="13"/>
    <w:unhideWhenUsed/>
    <w:rsid w:val="00352DDE"/>
    <w:pPr>
      <w:numPr>
        <w:ilvl w:val="3"/>
        <w:numId w:val="18"/>
      </w:numPr>
      <w:spacing w:after="240" w:line="240" w:lineRule="atLeast"/>
      <w:contextualSpacing/>
    </w:pPr>
    <w:rPr>
      <w:rFonts w:ascii="Georgia" w:hAnsi="Georgia"/>
      <w:sz w:val="20"/>
      <w:szCs w:val="20"/>
    </w:rPr>
  </w:style>
  <w:style w:type="paragraph" w:styleId="ListNumber5">
    <w:name w:val="List Number 5"/>
    <w:basedOn w:val="Normal"/>
    <w:uiPriority w:val="13"/>
    <w:unhideWhenUsed/>
    <w:rsid w:val="00352DDE"/>
    <w:pPr>
      <w:numPr>
        <w:ilvl w:val="4"/>
        <w:numId w:val="18"/>
      </w:numPr>
      <w:spacing w:after="240" w:line="240" w:lineRule="atLeast"/>
      <w:contextualSpacing/>
    </w:pPr>
    <w:rPr>
      <w:rFonts w:ascii="Georgia" w:hAnsi="Georgia"/>
      <w:sz w:val="20"/>
      <w:szCs w:val="20"/>
    </w:rPr>
  </w:style>
  <w:style w:type="paragraph" w:styleId="ListBullet">
    <w:name w:val="List Bullet"/>
    <w:basedOn w:val="Normal"/>
    <w:uiPriority w:val="99"/>
    <w:unhideWhenUsed/>
    <w:rsid w:val="004C491B"/>
    <w:pPr>
      <w:numPr>
        <w:numId w:val="24"/>
      </w:numPr>
      <w:contextualSpacing/>
    </w:pPr>
  </w:style>
  <w:style w:type="character" w:customStyle="1" w:styleId="Ulstomtale1">
    <w:name w:val="Uløst omtale1"/>
    <w:basedOn w:val="DefaultParagraphFont"/>
    <w:uiPriority w:val="99"/>
    <w:semiHidden/>
    <w:unhideWhenUsed/>
    <w:rsid w:val="00D4404C"/>
    <w:rPr>
      <w:color w:val="605E5C"/>
      <w:shd w:val="clear" w:color="auto" w:fill="E1DFDD"/>
    </w:rPr>
  </w:style>
  <w:style w:type="paragraph" w:styleId="Revision">
    <w:name w:val="Revision"/>
    <w:hidden/>
    <w:uiPriority w:val="99"/>
    <w:semiHidden/>
    <w:rsid w:val="0059282F"/>
    <w:pPr>
      <w:spacing w:after="0" w:line="240" w:lineRule="auto"/>
    </w:pPr>
  </w:style>
  <w:style w:type="character" w:customStyle="1" w:styleId="Ulstomtale2">
    <w:name w:val="Uløst omtale2"/>
    <w:basedOn w:val="DefaultParagraphFont"/>
    <w:uiPriority w:val="99"/>
    <w:semiHidden/>
    <w:unhideWhenUsed/>
    <w:rsid w:val="002659FC"/>
    <w:rPr>
      <w:color w:val="605E5C"/>
      <w:shd w:val="clear" w:color="auto" w:fill="E1DFDD"/>
    </w:rPr>
  </w:style>
  <w:style w:type="character" w:customStyle="1" w:styleId="Heading2Char">
    <w:name w:val="Heading 2 Char"/>
    <w:basedOn w:val="DefaultParagraphFont"/>
    <w:link w:val="Heading2"/>
    <w:uiPriority w:val="9"/>
    <w:rsid w:val="004D1503"/>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E11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89533">
      <w:bodyDiv w:val="1"/>
      <w:marLeft w:val="0"/>
      <w:marRight w:val="0"/>
      <w:marTop w:val="0"/>
      <w:marBottom w:val="0"/>
      <w:divBdr>
        <w:top w:val="none" w:sz="0" w:space="0" w:color="auto"/>
        <w:left w:val="none" w:sz="0" w:space="0" w:color="auto"/>
        <w:bottom w:val="none" w:sz="0" w:space="0" w:color="auto"/>
        <w:right w:val="none" w:sz="0" w:space="0" w:color="auto"/>
      </w:divBdr>
    </w:div>
    <w:div w:id="1240600871">
      <w:bodyDiv w:val="1"/>
      <w:marLeft w:val="0"/>
      <w:marRight w:val="0"/>
      <w:marTop w:val="0"/>
      <w:marBottom w:val="0"/>
      <w:divBdr>
        <w:top w:val="none" w:sz="0" w:space="0" w:color="auto"/>
        <w:left w:val="none" w:sz="0" w:space="0" w:color="auto"/>
        <w:bottom w:val="none" w:sz="0" w:space="0" w:color="auto"/>
        <w:right w:val="none" w:sz="0" w:space="0" w:color="auto"/>
      </w:divBdr>
    </w:div>
    <w:div w:id="2037808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hyperlink" Target="https://om.ku.dk/organisation/administration/it/hjaelp-til-login/" TargetMode="External"/><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xxxxxx@alumni.ku.dk"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xxxxxx@ku.dk"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yperlink" Target="https://om.ku.dk/organisation/administration/it/hjaelp-til-login/" TargetMode="External"/><Relationship Id="rId31" Type="http://schemas.openxmlformats.org/officeDocument/2006/relationships/image" Target="media/image17.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login.microsoftonline.com/common/oauth2/v2.0/authorize?client_id=8c59ead7-d703-4a27-9e55-c96a0054c8d2&amp;scope=openid+profile+offline_access&amp;redirect_uri=https%3a%2f%2fmyaccount.microsoft.com%2f&amp;client-request-id=b60faaab-037e-49a1-841f-1de19793364a&amp;response_mode=fragment&amp;response_type=code&amp;x-client-SKU=msal.js.browser&amp;x-client-VER=2.37.1&amp;client_info=1&amp;code_challenge=OJ27epCmbR72CIxr1ThTPJ-AYvhLKcGx5LMbbpyHe5s&amp;code_challenge_method=S256&amp;nonce=e4e5df7c-8819-4066-a816-edc3672a7f5a&amp;state=eyJpZCI6IjUyMmUyZWNiLTA5NDItNDZlMy1hMjZkLWFhNTZiNWY0NThjYyIsIm1ldGEiOnsiaW50ZXJhY3Rpb25UeXBlIjoicmVkaXJlY3QifX0%3d&amp;sso_nonce=AwABEgEAAAACAOz_BQD0_-9j2JNovYZodLHeLEp9Zlc_5I9_VoJCHk1-TzBnVw1HKDOYNv3NIGFCp4k5zHvBv1mI7t-FsuKWW1qi8Hgx3LwgAA&amp;mscrid=b60faaab-037e-49a1-841f-1de19793364a"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kunet.ku.dk/oevrige/hjaelp/it/Sider/IT-supportcentre-p%C3%A5-KU.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Customers\KU\Guides\Brugervejledning%20-%20skabelon%20-%20K&#248;benhavns%20Universit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Fakultet xmlns="cab2eac3-a34e-4f7c-8c93-d370f771d71f">
      <Value>Faelles</Value>
    </Fakultet>
    <IT_x0020_styresystem xmlns="cab2eac3-a34e-4f7c-8c93-d370f771d71f">
      <Value>Windows</Value>
      <Value>OSX/Mac</Value>
      <Value>Linux</Value>
      <Value>iOS</Value>
      <Value>Android</Value>
    </IT_x0020_styresystem>
    <Dokumenttype xmlns="cab2eac3-a34e-4f7c-8c93-d370f771d71f">Vejledning</Dokumenttype>
    <Masterkategori xmlns="cab2eac3-a34e-4f7c-8c93-d370f771d71f">
      <Value>IT sikkerhed</Value>
    </Masterkategori>
    <KUTargetGroupCode xmlns="a9c21cd9-c4d6-46ab-aa0b-2425b1d0c963">,j,xcd,</KUTargetGroupCode>
    <Anvendes_x0020_af xmlns="cab2eac3-a34e-4f7c-8c93-d370f771d71f">
      <Value>Ansat</Value>
      <Value>Studerende</Value>
    </Anvendes_x0020_af>
    <Dokumentansvarlig xmlns="cab2eac3-a34e-4f7c-8c93-d370f771d71f">
      <UserInfo>
        <DisplayName>Bettine Værum Christiansen</DisplayName>
        <AccountId>62223</AccountId>
        <AccountType/>
      </UserInfo>
    </Dokumentansvarlig>
    <sidst_x0020_revideret xmlns="cab2eac3-a34e-4f7c-8c93-d370f771d71f">2023-06-11T22:00:00+00:00</sidst_x0020_revideret>
    <Dokument_x0020_ID xmlns="cab2eac3-a34e-4f7c-8c93-d370f771d71f">F150</Dokument_x0020_ID>
    <Tilstand xmlns="cab2eac3-a34e-4f7c-8c93-d370f771d71f">gyldig</Tilstand>
    <Handling xmlns="cab2eac3-a34e-4f7c-8c93-d370f771d71f">
      <Value>Installation</Value>
      <Value>login</Value>
      <Value>registrering</Value>
    </Handling>
    <Fysisk_x0020_udstyr xmlns="cab2eac3-a34e-4f7c-8c93-d370f771d71f">
      <Value>iPad</Value>
      <Value>iPhone</Value>
      <Value>Mac</Value>
      <Value>mobiltelefon</Value>
      <Value>PC</Value>
    </Fysisk_x0020_udstyr>
    <Teknologi xmlns="cab2eac3-a34e-4f7c-8c93-d370f771d71f">
      <Value>Multi Faktor autentificering (MFA)</Value>
    </Teknologi>
    <Sprogversion xmlns="cab2eac3-a34e-4f7c-8c93-d370f771d71f">dansk</Sprogvers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It-vejledning" ma:contentTypeID="0x010100B350D64C150DAD4CA6E29F2BEA8E936100EA6CFAD72CF16646B3325CD5776A3AE7" ma:contentTypeVersion="3" ma:contentTypeDescription="" ma:contentTypeScope="" ma:versionID="d8b50f998e8fbaab663d8fc258ca8a35">
  <xsd:schema xmlns:xsd="http://www.w3.org/2001/XMLSchema" xmlns:xs="http://www.w3.org/2001/XMLSchema" xmlns:p="http://schemas.microsoft.com/office/2006/metadata/properties" xmlns:ns2="cab2eac3-a34e-4f7c-8c93-d370f771d71f" xmlns:ns3="a9c21cd9-c4d6-46ab-aa0b-2425b1d0c963" targetNamespace="http://schemas.microsoft.com/office/2006/metadata/properties" ma:root="true" ma:fieldsID="6dde7f6ccfebf699d25e097ade99d5dc" ns2:_="" ns3:_="">
    <xsd:import namespace="cab2eac3-a34e-4f7c-8c93-d370f771d71f"/>
    <xsd:import namespace="a9c21cd9-c4d6-46ab-aa0b-2425b1d0c963"/>
    <xsd:element name="properties">
      <xsd:complexType>
        <xsd:sequence>
          <xsd:element name="documentManagement">
            <xsd:complexType>
              <xsd:all>
                <xsd:element ref="ns2:Anvendes_x0020_af" minOccurs="0"/>
                <xsd:element ref="ns2:Dokument_x0020_ID" minOccurs="0"/>
                <xsd:element ref="ns2:Dokumentansvarlig" minOccurs="0"/>
                <xsd:element ref="ns2:Dokumenttype" minOccurs="0"/>
                <xsd:element ref="ns2:Fakultet" minOccurs="0"/>
                <xsd:element ref="ns2:Fysisk_x0020_udstyr" minOccurs="0"/>
                <xsd:element ref="ns2:Handling" minOccurs="0"/>
                <xsd:element ref="ns2:IT_x0020_styresystem" minOccurs="0"/>
                <xsd:element ref="ns2:Masterkategori" minOccurs="0"/>
                <xsd:element ref="ns3:KUTargetGroupCode" minOccurs="0"/>
                <xsd:element ref="ns2:sidst_x0020_revideret" minOccurs="0"/>
                <xsd:element ref="ns2:Sprogversion" minOccurs="0"/>
                <xsd:element ref="ns2:Teknologi" minOccurs="0"/>
                <xsd:element ref="ns2:Tilsta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2eac3-a34e-4f7c-8c93-d370f771d71f" elementFormDefault="qualified">
    <xsd:import namespace="http://schemas.microsoft.com/office/2006/documentManagement/types"/>
    <xsd:import namespace="http://schemas.microsoft.com/office/infopath/2007/PartnerControls"/>
    <xsd:element name="Anvendes_x0020_af" ma:index="8" nillable="true" ma:displayName="Anvendes af" ma:description="Beskriver hvilken gruppe dokumentet er anvendeligt for" ma:internalName="Anvendes_x0020_af">
      <xsd:complexType>
        <xsd:complexContent>
          <xsd:extension base="dms:MultiChoice">
            <xsd:sequence>
              <xsd:element name="Value" maxOccurs="unbounded" minOccurs="0" nillable="true">
                <xsd:simpleType>
                  <xsd:restriction base="dms:Choice">
                    <xsd:enumeration value="Ansat"/>
                    <xsd:enumeration value="Studerende"/>
                    <xsd:enumeration value="Abonnenter"/>
                    <xsd:enumeration value="Administratorer"/>
                    <xsd:enumeration value="Medlemmer"/>
                  </xsd:restriction>
                </xsd:simpleType>
              </xsd:element>
            </xsd:sequence>
          </xsd:extension>
        </xsd:complexContent>
      </xsd:complexType>
    </xsd:element>
    <xsd:element name="Dokument_x0020_ID" ma:index="9" nillable="true" ma:displayName="Dokument ID" ma:internalName="Dokument_x0020_ID">
      <xsd:simpleType>
        <xsd:restriction base="dms:Text">
          <xsd:maxLength value="255"/>
        </xsd:restriction>
      </xsd:simpleType>
    </xsd:element>
    <xsd:element name="Dokumentansvarlig" ma:index="10" nillable="true" ma:displayName="Dokumentansvarlig" ma:list="UserInfo" ma:SharePointGroup="0" ma:internalName="Dokumentansvarlig"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umenttype" ma:index="11" nillable="true" ma:displayName="Dokumenttype" ma:default="Vejledning" ma:description="Hvilken genre falder dokumentet ind under?" ma:format="Dropdown" ma:internalName="Dokumenttype" ma:readOnly="false">
      <xsd:simpleType>
        <xsd:restriction base="dms:Choice">
          <xsd:enumeration value="Vejledning"/>
          <xsd:enumeration value="SLA"/>
          <xsd:enumeration value="Vejviser/kort"/>
          <xsd:enumeration value="Ofte stillede spørgsmål"/>
          <xsd:enumeration value="Politik"/>
          <xsd:enumeration value="Produktblad"/>
          <xsd:enumeration value="formular"/>
          <xsd:enumeration value="Interne vejledninger (IT guide)"/>
        </xsd:restriction>
      </xsd:simpleType>
    </xsd:element>
    <xsd:element name="Fakultet" ma:index="12" nillable="true" ma:displayName="Fakulteter" ma:description="Hvilke fakulteter bruges dokumentet af?" ma:internalName="Fakultet">
      <xsd:complexType>
        <xsd:complexContent>
          <xsd:extension base="dms:MultiChoice">
            <xsd:sequence>
              <xsd:element name="Value" maxOccurs="unbounded" minOccurs="0" nillable="true">
                <xsd:simpleType>
                  <xsd:restriction base="dms:Choice">
                    <xsd:enumeration value="Faelles"/>
                    <xsd:enumeration value="FA"/>
                    <xsd:enumeration value="HUM"/>
                    <xsd:enumeration value="JUR"/>
                    <xsd:enumeration value="SAMF"/>
                    <xsd:enumeration value="SCIENCE"/>
                    <xsd:enumeration value="SUND"/>
                    <xsd:enumeration value="TEO"/>
                  </xsd:restriction>
                </xsd:simpleType>
              </xsd:element>
            </xsd:sequence>
          </xsd:extension>
        </xsd:complexContent>
      </xsd:complexType>
    </xsd:element>
    <xsd:element name="Fysisk_x0020_udstyr" ma:index="13" nillable="true" ma:displayName="Fysisk IT udstyr" ma:internalName="Fysisk_x0020_udstyr">
      <xsd:complexType>
        <xsd:complexContent>
          <xsd:extension base="dms:MultiChoice">
            <xsd:sequence>
              <xsd:element name="Value" maxOccurs="unbounded" minOccurs="0" nillable="true">
                <xsd:simpleType>
                  <xsd:restriction base="dms:Choice">
                    <xsd:enumeration value="AV-udstyr"/>
                    <xsd:enumeration value="hjemmearbejdsplads"/>
                    <xsd:enumeration value="ID-kort"/>
                    <xsd:enumeration value="iPad"/>
                    <xsd:enumeration value="iPhone"/>
                    <xsd:enumeration value="Mac"/>
                    <xsd:enumeration value="mobiltelefon"/>
                    <xsd:enumeration value="PC"/>
                    <xsd:enumeration value="Printer"/>
                    <xsd:enumeration value="Projektor"/>
                    <xsd:enumeration value="Video konference"/>
                  </xsd:restriction>
                </xsd:simpleType>
              </xsd:element>
            </xsd:sequence>
          </xsd:extension>
        </xsd:complexContent>
      </xsd:complexType>
    </xsd:element>
    <xsd:element name="Handling" ma:index="14" nillable="true" ma:displayName="Handling" ma:description="hvilken handling skal udføres?" ma:internalName="Handling">
      <xsd:complexType>
        <xsd:complexContent>
          <xsd:extension base="dms:MultiChoice">
            <xsd:sequence>
              <xsd:element name="Value" maxOccurs="unbounded" minOccurs="0" nillable="true">
                <xsd:simpleType>
                  <xsd:restriction base="dms:Choice">
                    <xsd:enumeration value="Abonnement (redigering)"/>
                    <xsd:enumeration value="Adgang"/>
                    <xsd:enumeration value="Afinstallation"/>
                    <xsd:enumeration value="Backup af data"/>
                    <xsd:enumeration value="benyt beregningsserver"/>
                    <xsd:enumeration value="beskyt"/>
                    <xsd:enumeration value="Bestilling"/>
                    <xsd:enumeration value="booking"/>
                    <xsd:enumeration value="bortskaffelse"/>
                    <xsd:enumeration value="Brugerrettigheder/roller (redigering af)"/>
                    <xsd:enumeration value="domæne (selv-administration af)"/>
                    <xsd:enumeration value="export af data"/>
                    <xsd:enumeration value="fejlmeld"/>
                    <xsd:enumeration value="Fjernadgang"/>
                    <xsd:enumeration value="Fjernundervisning"/>
                    <xsd:enumeration value="Fjernundervisning fra Campus"/>
                    <xsd:enumeration value="Flytning"/>
                    <xsd:enumeration value="Funktionspostkasse (tilføj/opret/administrer)"/>
                    <xsd:enumeration value="import af data"/>
                    <xsd:enumeration value="Indkøb"/>
                    <xsd:enumeration value="Installation"/>
                    <xsd:enumeration value="konfiguration"/>
                    <xsd:enumeration value="Kontakt"/>
                    <xsd:enumeration value="Kopier"/>
                    <xsd:enumeration value="Kryptering"/>
                    <xsd:enumeration value="login"/>
                    <xsd:enumeration value="Multimedieskat"/>
                    <xsd:enumeration value="passwordskift"/>
                    <xsd:enumeration value="Print"/>
                    <xsd:enumeration value="Projector (brug af)"/>
                    <xsd:enumeration value="redigering"/>
                    <xsd:enumeration value="registrering"/>
                    <xsd:enumeration value="Scan til Mail"/>
                    <xsd:enumeration value="Send til Eboks"/>
                    <xsd:enumeration value="Spamfilter administration"/>
                    <xsd:enumeration value="synkronisering"/>
                    <xsd:enumeration value="søg driftsinformation"/>
                    <xsd:enumeration value="Tilpasning"/>
                    <xsd:enumeration value="Projector (brug af)"/>
                    <xsd:enumeration value="Vejledningssamling (se)"/>
                    <xsd:enumeration value="Ændre sprog"/>
                  </xsd:restriction>
                </xsd:simpleType>
              </xsd:element>
            </xsd:sequence>
          </xsd:extension>
        </xsd:complexContent>
      </xsd:complexType>
    </xsd:element>
    <xsd:element name="IT_x0020_styresystem" ma:index="15" nillable="true" ma:displayName="IT styresystem" ma:default="Windows" ma:description="Hvilket styresystem er vejledningen rettet imod?" ma:internalName="IT_x0020_styresystem">
      <xsd:complexType>
        <xsd:complexContent>
          <xsd:extension base="dms:MultiChoice">
            <xsd:sequence>
              <xsd:element name="Value" maxOccurs="unbounded" minOccurs="0" nillable="true">
                <xsd:simpleType>
                  <xsd:restriction base="dms:Choice">
                    <xsd:enumeration value="Windows"/>
                    <xsd:enumeration value="OSX/Mac"/>
                    <xsd:enumeration value="Linux"/>
                    <xsd:enumeration value="iOS"/>
                    <xsd:enumeration value="Android"/>
                  </xsd:restriction>
                </xsd:simpleType>
              </xsd:element>
            </xsd:sequence>
          </xsd:extension>
        </xsd:complexContent>
      </xsd:complexType>
    </xsd:element>
    <xsd:element name="Masterkategori" ma:index="16" nillable="true" ma:displayName="Masterkategori" ma:description="Angiver hvilken side/venstre menu punkt som vejledningen bliver brugt under." ma:internalName="Masterkategori">
      <xsd:complexType>
        <xsd:complexContent>
          <xsd:extension base="dms:MultiChoice">
            <xsd:sequence>
              <xsd:element name="Value" maxOccurs="unbounded" minOccurs="0" nillable="true">
                <xsd:simpleType>
                  <xsd:restriction base="dms:Choice">
                    <xsd:enumeration value="Microsoft 365"/>
                    <xsd:enumeration value="Netværk og eduroam"/>
                    <xsd:enumeration value="Pc og software"/>
                    <xsd:enumeration value="kopi og print"/>
                    <xsd:enumeration value="id kort"/>
                    <xsd:enumeration value="IT og fagsystemer"/>
                    <xsd:enumeration value="KU mail / outlook"/>
                    <xsd:enumeration value="eduroam / Wi-Fi"/>
                    <xsd:enumeration value="Lync / Skype / telefon"/>
                    <xsd:enumeration value="IT sikkerhed"/>
                    <xsd:enumeration value="KUcomputer"/>
                    <xsd:enumeration value="IT dashboard"/>
                    <xsd:enumeration value="SCIENCE PC"/>
                    <xsd:enumeration value="Software (SCIENCE)"/>
                    <xsd:enumeration value="VPN, Webfile og anden fjernadgang (SCIENCE)"/>
                    <xsd:enumeration value="Onedrive"/>
                    <xsd:enumeration value="IT til forskning (SCIENCE)"/>
                    <xsd:enumeration value="Inforskærme på CSS (SAMF)"/>
                    <xsd:enumeration value="AV support  (HUM)"/>
                    <xsd:enumeration value="Virtuelle møder  (HUM)"/>
                    <xsd:enumeration value="Programmer (HUM)"/>
                    <xsd:enumeration value="iPad (HUM)"/>
                    <xsd:enumeration value="Videokonference (SUND)"/>
                    <xsd:enumeration value="Hjælp til SUND ansatte"/>
                    <xsd:enumeration value="Office til iPad (SUND)"/>
                    <xsd:enumeration value="VPN (SUND)"/>
                    <xsd:enumeration value="Installation fra software biblioteket (SUND)"/>
                    <xsd:enumeration value="Informationssikkerhed"/>
                    <xsd:enumeration value="Forsknings-IT"/>
                    <xsd:enumeration value="VPN"/>
                  </xsd:restriction>
                </xsd:simpleType>
              </xsd:element>
            </xsd:sequence>
          </xsd:extension>
        </xsd:complexContent>
      </xsd:complexType>
    </xsd:element>
    <xsd:element name="sidst_x0020_revideret" ma:index="18" nillable="true" ma:displayName="sidst revideret" ma:format="DateOnly" ma:internalName="sidst_x0020_revideret">
      <xsd:simpleType>
        <xsd:restriction base="dms:DateTime"/>
      </xsd:simpleType>
    </xsd:element>
    <xsd:element name="Sprogversion" ma:index="19" nillable="true" ma:displayName="Sprogversion" ma:format="RadioButtons" ma:internalName="Sprogversion">
      <xsd:simpleType>
        <xsd:restriction base="dms:Choice">
          <xsd:enumeration value="dansk"/>
          <xsd:enumeration value="engelsk"/>
        </xsd:restriction>
      </xsd:simpleType>
    </xsd:element>
    <xsd:element name="Teknologi" ma:index="20" nillable="true" ma:displayName="Teknologi" ma:internalName="Teknologi">
      <xsd:complexType>
        <xsd:complexContent>
          <xsd:extension base="dms:MultiChoice">
            <xsd:sequence>
              <xsd:element name="Value" maxOccurs="unbounded" minOccurs="0" nillable="true">
                <xsd:simpleType>
                  <xsd:restriction base="dms:Choice">
                    <xsd:enumeration value="ADK"/>
                    <xsd:enumeration value="ADSL"/>
                    <xsd:enumeration value="AIP (Azure Information Protection)"/>
                    <xsd:enumeration value="APM Siteray"/>
                    <xsd:enumeration value="ATP (Advanced Threat Protection)"/>
                    <xsd:enumeration value="AV udstyr på Campus"/>
                    <xsd:enumeration value="beregningsserver"/>
                    <xsd:enumeration value="Bluewhale"/>
                    <xsd:enumeration value="CMS"/>
                    <xsd:enumeration value="Curis"/>
                    <xsd:enumeration value="Danmarks Statistik"/>
                    <xsd:enumeration value="Discoverer"/>
                    <xsd:enumeration value="Domæne"/>
                    <xsd:enumeration value="Eboks"/>
                    <xsd:enumeration value="eduroam"/>
                    <xsd:enumeration value="Endnote"/>
                    <xsd:enumeration value="Filserver"/>
                    <xsd:enumeration value="Follow-Me print"/>
                    <xsd:enumeration value="GAMS"/>
                    <xsd:enumeration value="Gauss"/>
                    <xsd:enumeration value="HDtools"/>
                    <xsd:enumeration value="Heimdal (admin)"/>
                    <xsd:enumeration value="IDM"/>
                    <xsd:enumeration value="Kongelige Bib"/>
                    <xsd:enumeration value="KUcomputer"/>
                    <xsd:enumeration value="KU IdM"/>
                    <xsd:enumeration value="KU skabeloner"/>
                    <xsd:enumeration value="KUforms"/>
                    <xsd:enumeration value="KUguest"/>
                    <xsd:enumeration value="KUmail"/>
                    <xsd:enumeration value="KUnet"/>
                    <xsd:enumeration value="Labnet"/>
                    <xsd:enumeration value="Lync'"/>
                    <xsd:enumeration value="M365"/>
                    <xsd:enumeration value="Mailman 3"/>
                    <xsd:enumeration value="Mathematica"/>
                    <xsd:enumeration value="Matlab"/>
                    <xsd:enumeration value="MaxiConnect"/>
                    <xsd:enumeration value="Microsoft Defender"/>
                    <xsd:enumeration value="MitID Erhverv"/>
                    <xsd:enumeration value="Multi Faktor autentificering (MFA)"/>
                    <xsd:enumeration value="Navision stat"/>
                    <xsd:enumeration value="Netværksdrev"/>
                    <xsd:enumeration value="Nvivo"/>
                    <xsd:enumeration value="Office"/>
                    <xsd:enumeration value="Offline files"/>
                    <xsd:enumeration value="OneDrive"/>
                    <xsd:enumeration value="Outlook"/>
                    <xsd:enumeration value="Oxmetrics"/>
                    <xsd:enumeration value="Passwordmanager"/>
                    <xsd:enumeration value="Print"/>
                    <xsd:enumeration value="Pronestor"/>
                    <xsd:enumeration value="RATS"/>
                    <xsd:enumeration value="RDP/Remote desktop"/>
                    <xsd:enumeration value="Refnote"/>
                    <xsd:enumeration value="RejsUD"/>
                    <xsd:enumeration value="Remote Connection"/>
                    <xsd:enumeration value="SAS"/>
                    <xsd:enumeration value="Scanpas"/>
                    <xsd:enumeration value="S-drev"/>
                    <xsd:enumeration value="Skype for business"/>
                    <xsd:enumeration value="Software bibliotek"/>
                    <xsd:enumeration value="Solidus / Callcenter"/>
                    <xsd:enumeration value="Sophos"/>
                    <xsd:enumeration value="SPSS"/>
                    <xsd:enumeration value="SSH/SecureShell"/>
                    <xsd:enumeration value="Stata"/>
                    <xsd:enumeration value="SFTP.KU.DK"/>
                    <xsd:enumeration value="SWP"/>
                    <xsd:enumeration value="Syllabus"/>
                    <xsd:enumeration value="Tableau"/>
                    <xsd:enumeration value="Teams"/>
                    <xsd:enumeration value="Thunderbird"/>
                    <xsd:enumeration value="VPN"/>
                    <xsd:enumeration value="Webdrive"/>
                    <xsd:enumeration value="Webfile"/>
                    <xsd:enumeration value="Webmail"/>
                    <xsd:enumeration value="Webprint"/>
                    <xsd:enumeration value="Workzone"/>
                    <xsd:enumeration value="ZOOM"/>
                    <xsd:enumeration value="ØSS"/>
                  </xsd:restriction>
                </xsd:simpleType>
              </xsd:element>
            </xsd:sequence>
          </xsd:extension>
        </xsd:complexContent>
      </xsd:complexType>
    </xsd:element>
    <xsd:element name="Tilstand" ma:index="21" nillable="true" ma:displayName="Tilstand" ma:format="Dropdown" ma:internalName="Tilstand">
      <xsd:simpleType>
        <xsd:restriction base="dms:Choice">
          <xsd:enumeration value="gyldig"/>
          <xsd:enumeration value="historisk"/>
          <xsd:enumeration value="internt"/>
          <xsd:enumeration value="til revision"/>
          <xsd:enumeration value="under udarbejdelse"/>
        </xsd:restriction>
      </xsd:simpleType>
    </xsd:element>
  </xsd:schema>
  <xsd:schema xmlns:xsd="http://www.w3.org/2001/XMLSchema" xmlns:xs="http://www.w3.org/2001/XMLSchema" xmlns:dms="http://schemas.microsoft.com/office/2006/documentManagement/types" xmlns:pc="http://schemas.microsoft.com/office/infopath/2007/PartnerControls" targetNamespace="a9c21cd9-c4d6-46ab-aa0b-2425b1d0c963" elementFormDefault="qualified">
    <xsd:import namespace="http://schemas.microsoft.com/office/2006/documentManagement/types"/>
    <xsd:import namespace="http://schemas.microsoft.com/office/infopath/2007/PartnerControls"/>
    <xsd:element name="KUTargetGroupCode" ma:index="17" nillable="true" ma:displayName="Målgruppe" ma:internalName="KUTargetGroupCod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513758-73AD-4ACB-8F31-08DAC353C86C}">
  <ds:schemaRefs>
    <ds:schemaRef ds:uri="http://schemas.microsoft.com/office/2006/metadata/properties"/>
    <ds:schemaRef ds:uri="cab2eac3-a34e-4f7c-8c93-d370f771d71f"/>
    <ds:schemaRef ds:uri="a9c21cd9-c4d6-46ab-aa0b-2425b1d0c963"/>
  </ds:schemaRefs>
</ds:datastoreItem>
</file>

<file path=customXml/itemProps2.xml><?xml version="1.0" encoding="utf-8"?>
<ds:datastoreItem xmlns:ds="http://schemas.openxmlformats.org/officeDocument/2006/customXml" ds:itemID="{3F244F51-37A6-4DF3-A72B-9AC41EBD7468}">
  <ds:schemaRefs>
    <ds:schemaRef ds:uri="http://schemas.microsoft.com/sharepoint/v3/contenttype/forms"/>
  </ds:schemaRefs>
</ds:datastoreItem>
</file>

<file path=customXml/itemProps3.xml><?xml version="1.0" encoding="utf-8"?>
<ds:datastoreItem xmlns:ds="http://schemas.openxmlformats.org/officeDocument/2006/customXml" ds:itemID="{1A52145D-3F59-47B4-B197-E0A07C166051}">
  <ds:schemaRefs>
    <ds:schemaRef ds:uri="http://schemas.openxmlformats.org/officeDocument/2006/bibliography"/>
  </ds:schemaRefs>
</ds:datastoreItem>
</file>

<file path=customXml/itemProps4.xml><?xml version="1.0" encoding="utf-8"?>
<ds:datastoreItem xmlns:ds="http://schemas.openxmlformats.org/officeDocument/2006/customXml" ds:itemID="{43137F35-D6AE-4899-803E-855B22604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2eac3-a34e-4f7c-8c93-d370f771d71f"/>
    <ds:schemaRef ds:uri="a9c21cd9-c4d6-46ab-aa0b-2425b1d0c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a2630e2-1ac5-455e-8217-0156b1936a76}" enabled="1" method="Standard" siteId="{a3927f91-cda1-4696-af89-8c9f1ceffa91}" contentBits="0" removed="0"/>
</clbl:labelList>
</file>

<file path=docProps/app.xml><?xml version="1.0" encoding="utf-8"?>
<Properties xmlns="http://schemas.openxmlformats.org/officeDocument/2006/extended-properties" xmlns:vt="http://schemas.openxmlformats.org/officeDocument/2006/docPropsVTypes">
  <Template>Brugervejledning - skabelon - Københavns Universitet.dotx</Template>
  <TotalTime>1</TotalTime>
  <Pages>7</Pages>
  <Words>954</Words>
  <Characters>5306</Characters>
  <Application>Microsoft Office Word</Application>
  <DocSecurity>0</DocSecurity>
  <Lines>442</Lines>
  <Paragraphs>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To-faktor-godkendelse med NetIQ-app</vt:lpstr>
      <vt:lpstr>To-faktor-godkendelse med NetIQ-app</vt:lpstr>
    </vt:vector>
  </TitlesOfParts>
  <Company>University of Copenhagen</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To-faktor-godkendelse med NetIQ-app</dc:title>
  <dc:subject/>
  <dc:creator>Bettine Værum Christiansen</dc:creator>
  <cp:keywords/>
  <dc:description/>
  <cp:lastModifiedBy>Bettine Værum Christiansen</cp:lastModifiedBy>
  <cp:revision>2</cp:revision>
  <dcterms:created xsi:type="dcterms:W3CDTF">2024-12-10T11:13:00Z</dcterms:created>
  <dcterms:modified xsi:type="dcterms:W3CDTF">2024-12-10T11:13:00Z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0x010100B350D64C150DAD4CA6E29F2BEA8E936100EA6CFAD72CF16646B3325CD5776A3AE7</vt:lpwstr>
  </property>
  <property fmtid="{D5CDD505-2E9C-101B-9397-08002B2CF9AE}" pid="3" name="Order">
    <vt:r8>143100</vt:r8>
  </property>
  <property fmtid="{D5CDD505-2E9C-101B-9397-08002B2CF9AE}" pid="4" name="URL">
    <vt:lpwstr/>
  </property>
  <property fmtid="{D5CDD505-2E9C-101B-9397-08002B2CF9AE}" pid="5" name="xd_ProgID">
    <vt:lpwstr/>
  </property>
  <property fmtid="{D5CDD505-2E9C-101B-9397-08002B2CF9AE}" pid="6" name="TemplateUrl">
    <vt:lpwstr/>
  </property>
  <property fmtid="{D5CDD505-2E9C-101B-9397-08002B2CF9AE}" pid="7" name="ContentRemapped">
    <vt:lpwstr>true</vt:lpwstr>
  </property>
  <property fmtid="{D5CDD505-2E9C-101B-9397-08002B2CF9AE}" pid="8" name="MSIP_Label_6a2630e2-1ac5-455e-8217-0156b1936a76_Enabled">
    <vt:lpwstr>true</vt:lpwstr>
  </property>
  <property fmtid="{D5CDD505-2E9C-101B-9397-08002B2CF9AE}" pid="9" name="MSIP_Label_6a2630e2-1ac5-455e-8217-0156b1936a76_SetDate">
    <vt:lpwstr>2020-11-13T08:44:41Z</vt:lpwstr>
  </property>
  <property fmtid="{D5CDD505-2E9C-101B-9397-08002B2CF9AE}" pid="10" name="MSIP_Label_6a2630e2-1ac5-455e-8217-0156b1936a76_Method">
    <vt:lpwstr>Standard</vt:lpwstr>
  </property>
  <property fmtid="{D5CDD505-2E9C-101B-9397-08002B2CF9AE}" pid="11" name="MSIP_Label_6a2630e2-1ac5-455e-8217-0156b1936a76_Name">
    <vt:lpwstr>Notclass</vt:lpwstr>
  </property>
  <property fmtid="{D5CDD505-2E9C-101B-9397-08002B2CF9AE}" pid="12" name="MSIP_Label_6a2630e2-1ac5-455e-8217-0156b1936a76_SiteId">
    <vt:lpwstr>a3927f91-cda1-4696-af89-8c9f1ceffa91</vt:lpwstr>
  </property>
  <property fmtid="{D5CDD505-2E9C-101B-9397-08002B2CF9AE}" pid="13" name="MSIP_Label_6a2630e2-1ac5-455e-8217-0156b1936a76_ActionId">
    <vt:lpwstr>9cb61188-7836-4568-9c8d-0b01daa68906</vt:lpwstr>
  </property>
  <property fmtid="{D5CDD505-2E9C-101B-9397-08002B2CF9AE}" pid="14" name="MSIP_Label_6a2630e2-1ac5-455e-8217-0156b1936a76_ContentBits">
    <vt:lpwstr>0</vt:lpwstr>
  </property>
  <property fmtid="{D5CDD505-2E9C-101B-9397-08002B2CF9AE}" pid="15" name="sdDocumentDate">
    <vt:lpwstr>44846</vt:lpwstr>
  </property>
  <property fmtid="{D5CDD505-2E9C-101B-9397-08002B2CF9AE}" pid="16" name="SD_IntegrationInfoAdded">
    <vt:bool>true</vt:bool>
  </property>
  <property fmtid="{D5CDD505-2E9C-101B-9397-08002B2CF9AE}" pid="17" name="MediaServiceImageTags">
    <vt:lpwstr/>
  </property>
</Properties>
</file>