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5C794" w14:textId="4CAB0D3C" w:rsidR="005159C2" w:rsidRPr="004E752B" w:rsidRDefault="00F12AE5" w:rsidP="004E752B">
      <w:pPr>
        <w:pStyle w:val="Heading1"/>
        <w:jc w:val="center"/>
        <w:rPr>
          <w:sz w:val="32"/>
          <w:szCs w:val="32"/>
        </w:rPr>
      </w:pPr>
      <w:bookmarkStart w:id="0" w:name="_Toc164851676"/>
      <w:r>
        <w:rPr>
          <w:sz w:val="32"/>
          <w:szCs w:val="32"/>
        </w:rPr>
        <w:t xml:space="preserve">To-faktor-godkendelse </w:t>
      </w:r>
      <w:r w:rsidR="000379C9">
        <w:rPr>
          <w:sz w:val="32"/>
          <w:szCs w:val="32"/>
        </w:rPr>
        <w:t>med</w:t>
      </w:r>
      <w:bookmarkEnd w:id="0"/>
      <w:r w:rsidR="0099235D">
        <w:rPr>
          <w:sz w:val="32"/>
          <w:szCs w:val="32"/>
        </w:rPr>
        <w:t xml:space="preserve"> SMS </w:t>
      </w:r>
      <w:bookmarkStart w:id="1" w:name="_Toc164851677"/>
    </w:p>
    <w:p w14:paraId="1DB29BE4" w14:textId="309AB9A1" w:rsidR="00780091" w:rsidRDefault="004E752B" w:rsidP="00780091">
      <w:r>
        <w:br/>
      </w:r>
      <w:r w:rsidR="00780091">
        <w:t xml:space="preserve">Du skal bruge to-faktor-godkendelse, </w:t>
      </w:r>
      <w:r w:rsidR="00E57BFD">
        <w:t>når du logger på KU</w:t>
      </w:r>
      <w:r>
        <w:t>’s</w:t>
      </w:r>
      <w:r w:rsidR="00E57BFD">
        <w:t xml:space="preserve"> </w:t>
      </w:r>
      <w:r>
        <w:t>W</w:t>
      </w:r>
      <w:r w:rsidR="00E57BFD">
        <w:t>ebmail.</w:t>
      </w:r>
      <w:r w:rsidR="00E57BFD">
        <w:br/>
        <w:t xml:space="preserve">Som studerende kan du vælge </w:t>
      </w:r>
      <w:r w:rsidR="00780091">
        <w:t>mellem Microsoft Authenticator</w:t>
      </w:r>
      <w:r w:rsidR="000F30FD">
        <w:t xml:space="preserve"> app</w:t>
      </w:r>
      <w:r w:rsidR="00780091">
        <w:t>, NetIQ app</w:t>
      </w:r>
      <w:r w:rsidR="00C26FE1">
        <w:t xml:space="preserve">, </w:t>
      </w:r>
      <w:r w:rsidR="00C26FE1" w:rsidRPr="00E57BFD">
        <w:t xml:space="preserve">SMS </w:t>
      </w:r>
      <w:r w:rsidR="00780091">
        <w:t xml:space="preserve">eller Sikkerhedsnøgle </w:t>
      </w:r>
      <w:r w:rsidR="00E57BFD">
        <w:t>med FIDO2.</w:t>
      </w:r>
      <w:r w:rsidR="00780091">
        <w:t xml:space="preserve"> </w:t>
      </w:r>
    </w:p>
    <w:p w14:paraId="68133073" w14:textId="3B91BA52" w:rsidR="00780091" w:rsidRDefault="00780091" w:rsidP="00780091">
      <w:pPr>
        <w:rPr>
          <w:rFonts w:cstheme="minorHAnsi"/>
        </w:rPr>
      </w:pPr>
      <w:r w:rsidRPr="000F30FD">
        <w:rPr>
          <w:rFonts w:ascii="Calibri" w:hAnsi="Calibri" w:cs="Calibri"/>
        </w:rPr>
        <w:t xml:space="preserve">Denne vejledning hjælper dig med at installere </w:t>
      </w:r>
      <w:r w:rsidR="00B52CD3" w:rsidRPr="00E57BFD">
        <w:rPr>
          <w:rFonts w:ascii="Calibri" w:hAnsi="Calibri" w:cs="Calibri"/>
          <w:b/>
          <w:bCs/>
        </w:rPr>
        <w:t>SMS.</w:t>
      </w:r>
      <w:r w:rsidR="00653A9C" w:rsidRPr="000F30FD">
        <w:rPr>
          <w:rFonts w:ascii="Calibri" w:hAnsi="Calibri" w:cs="Calibri"/>
          <w:b/>
          <w:bCs/>
        </w:rPr>
        <w:br/>
      </w:r>
      <w:r w:rsidR="00653A9C" w:rsidRPr="00B52CD3">
        <w:rPr>
          <w:rFonts w:cstheme="minorHAnsi"/>
          <w:color w:val="0D0D0D"/>
          <w:shd w:val="clear" w:color="auto" w:fill="FFFFFF"/>
        </w:rPr>
        <w:t>Smartphone/tablet skal være Android</w:t>
      </w:r>
      <w:r w:rsidR="00653A9C" w:rsidRPr="00B52CD3">
        <w:rPr>
          <w:rFonts w:cstheme="minorHAnsi"/>
        </w:rPr>
        <w:t xml:space="preserve"> 10 eller iOS 11.</w:t>
      </w:r>
    </w:p>
    <w:p w14:paraId="1454EC35" w14:textId="1F80E3BB" w:rsidR="002C598A" w:rsidRDefault="002C598A" w:rsidP="002C598A">
      <w:r w:rsidRPr="002C598A">
        <w:t xml:space="preserve">Hvis du allerede har registreret Microsoft Authenticator eller NetIQ app, er det ikke nødvendigt at registrere telefonnummer. </w:t>
      </w:r>
    </w:p>
    <w:p w14:paraId="4F74C0B1" w14:textId="77777777" w:rsidR="002C598A" w:rsidRDefault="002C598A" w:rsidP="002C598A">
      <w:r>
        <w:t xml:space="preserve">Du skal bruge en computer og mobiltelefon for at installere </w:t>
      </w:r>
      <w:r>
        <w:rPr>
          <w:b/>
          <w:bCs/>
        </w:rPr>
        <w:t>SMS</w:t>
      </w:r>
      <w:r>
        <w:t>. Kig efter disse symboler i vejledningen nedenfor.</w:t>
      </w:r>
    </w:p>
    <w:tbl>
      <w:tblPr>
        <w:tblStyle w:val="TableGrid"/>
        <w:tblW w:w="0" w:type="auto"/>
        <w:tblLook w:val="04A0" w:firstRow="1" w:lastRow="0" w:firstColumn="1" w:lastColumn="0" w:noHBand="0" w:noVBand="1"/>
      </w:tblPr>
      <w:tblGrid>
        <w:gridCol w:w="9628"/>
      </w:tblGrid>
      <w:tr w:rsidR="002C598A" w14:paraId="72FFB6D3" w14:textId="77777777" w:rsidTr="00EB76BF">
        <w:tc>
          <w:tcPr>
            <w:tcW w:w="9628" w:type="dxa"/>
          </w:tcPr>
          <w:p w14:paraId="4D11204A" w14:textId="77777777" w:rsidR="002C598A" w:rsidRDefault="002C598A" w:rsidP="00EB76BF">
            <w:r>
              <w:rPr>
                <w:noProof/>
                <w:lang w:eastAsia="da-DK"/>
              </w:rPr>
              <w:drawing>
                <wp:anchor distT="0" distB="0" distL="114300" distR="114300" simplePos="0" relativeHeight="251847168" behindDoc="1" locked="0" layoutInCell="1" allowOverlap="1" wp14:anchorId="28F971E4" wp14:editId="786CE203">
                  <wp:simplePos x="0" y="0"/>
                  <wp:positionH relativeFrom="column">
                    <wp:posOffset>6350</wp:posOffset>
                  </wp:positionH>
                  <wp:positionV relativeFrom="paragraph">
                    <wp:posOffset>93980</wp:posOffset>
                  </wp:positionV>
                  <wp:extent cx="502920" cy="418465"/>
                  <wp:effectExtent l="0" t="0" r="0" b="635"/>
                  <wp:wrapTight wrapText="bothSides">
                    <wp:wrapPolygon edited="0">
                      <wp:start x="0" y="0"/>
                      <wp:lineTo x="0" y="20649"/>
                      <wp:lineTo x="20455" y="20649"/>
                      <wp:lineTo x="20455" y="0"/>
                      <wp:lineTo x="0" y="0"/>
                    </wp:wrapPolygon>
                  </wp:wrapTight>
                  <wp:docPr id="1796339202" name="Picture 1796339202"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0967E" w14:textId="77777777" w:rsidR="002C598A" w:rsidRDefault="002C598A" w:rsidP="00EB76BF">
            <w:pPr>
              <w:pStyle w:val="ListParagraph"/>
              <w:numPr>
                <w:ilvl w:val="0"/>
                <w:numId w:val="39"/>
              </w:numPr>
            </w:pPr>
            <w:r>
              <w:t>Her skal du bruge en computer</w:t>
            </w:r>
            <w:r w:rsidRPr="005641DD">
              <w:rPr>
                <w:noProof/>
              </w:rPr>
              <w:t xml:space="preserve"> </w:t>
            </w:r>
          </w:p>
          <w:p w14:paraId="6CE39CB5" w14:textId="77777777" w:rsidR="002C598A" w:rsidRDefault="002C598A" w:rsidP="00EB76BF"/>
        </w:tc>
      </w:tr>
      <w:tr w:rsidR="002C598A" w14:paraId="4CC126C7" w14:textId="77777777" w:rsidTr="00EB76BF">
        <w:tc>
          <w:tcPr>
            <w:tcW w:w="9628" w:type="dxa"/>
          </w:tcPr>
          <w:p w14:paraId="5715AC38" w14:textId="77777777" w:rsidR="002C598A" w:rsidRDefault="002C598A" w:rsidP="00EB76BF">
            <w:r>
              <w:rPr>
                <w:noProof/>
                <w:lang w:eastAsia="da-DK"/>
              </w:rPr>
              <w:drawing>
                <wp:anchor distT="0" distB="0" distL="114300" distR="114300" simplePos="0" relativeHeight="251848192" behindDoc="1" locked="0" layoutInCell="1" allowOverlap="1" wp14:anchorId="17FD0B99" wp14:editId="6D6F055B">
                  <wp:simplePos x="0" y="0"/>
                  <wp:positionH relativeFrom="column">
                    <wp:posOffset>110490</wp:posOffset>
                  </wp:positionH>
                  <wp:positionV relativeFrom="paragraph">
                    <wp:posOffset>65405</wp:posOffset>
                  </wp:positionV>
                  <wp:extent cx="260350" cy="373380"/>
                  <wp:effectExtent l="0" t="0" r="6350" b="7620"/>
                  <wp:wrapTight wrapText="bothSides">
                    <wp:wrapPolygon edited="0">
                      <wp:start x="0" y="0"/>
                      <wp:lineTo x="0" y="20939"/>
                      <wp:lineTo x="20546" y="20939"/>
                      <wp:lineTo x="20546" y="0"/>
                      <wp:lineTo x="0" y="0"/>
                    </wp:wrapPolygon>
                  </wp:wrapTight>
                  <wp:docPr id="951706186" name="Picture 95170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260350" cy="37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CCC03" w14:textId="77777777" w:rsidR="002C598A" w:rsidRDefault="002C598A" w:rsidP="00EB76BF">
            <w:pPr>
              <w:pStyle w:val="ListParagraph"/>
              <w:numPr>
                <w:ilvl w:val="0"/>
                <w:numId w:val="39"/>
              </w:numPr>
            </w:pPr>
            <w:r>
              <w:t>Her skal du bruge mobiltelefon</w:t>
            </w:r>
          </w:p>
          <w:p w14:paraId="03BEE0C2" w14:textId="77777777" w:rsidR="002C598A" w:rsidRDefault="002C598A" w:rsidP="00EB76BF"/>
        </w:tc>
      </w:tr>
    </w:tbl>
    <w:p w14:paraId="65DE651E" w14:textId="77777777" w:rsidR="00B52CD3" w:rsidRDefault="00B52CD3" w:rsidP="00B52CD3">
      <w:pPr>
        <w:pStyle w:val="Heading1"/>
      </w:pPr>
      <w:r>
        <w:t>Registrer SMS</w:t>
      </w:r>
    </w:p>
    <w:p w14:paraId="43982890" w14:textId="1B8E617D" w:rsidR="00B52CD3" w:rsidRDefault="00B52CD3" w:rsidP="00B52CD3">
      <w:r>
        <w:t>Når du logger på</w:t>
      </w:r>
      <w:r w:rsidR="0035662A">
        <w:t xml:space="preserve"> </w:t>
      </w:r>
      <w:hyperlink r:id="rId13" w:history="1">
        <w:r w:rsidR="0035662A" w:rsidRPr="00226D37">
          <w:rPr>
            <w:rStyle w:val="Hyperlink"/>
          </w:rPr>
          <w:t>www.webmail.ku.dk</w:t>
        </w:r>
      </w:hyperlink>
      <w:r w:rsidR="0035662A">
        <w:t xml:space="preserve">, </w:t>
      </w:r>
      <w:r>
        <w:t>bliver du mødt med krav om at øge sikkerheden</w:t>
      </w:r>
      <w:r w:rsidR="0035662A">
        <w:t xml:space="preserve"> ved at registrere sms som to-faktor-godkendelse</w:t>
      </w:r>
      <w:r>
        <w:t xml:space="preserve">. </w:t>
      </w:r>
    </w:p>
    <w:p w14:paraId="4A4553A5" w14:textId="110DEE39" w:rsidR="004725C6" w:rsidRDefault="004725C6" w:rsidP="00B52CD3">
      <w:r>
        <w:t xml:space="preserve">Bemærk: Hvis du ikke kan udfylde landekode og telefonnummer i nedenstående flow, skal du kontakte supporten på: </w:t>
      </w:r>
      <w:r w:rsidRPr="3C96E59C">
        <w:rPr>
          <w:b/>
          <w:bCs/>
        </w:rPr>
        <w:t>35</w:t>
      </w:r>
      <w:r>
        <w:t xml:space="preserve"> 32 32 32. Se åbningstider he</w:t>
      </w:r>
      <w:r w:rsidRPr="004725C6">
        <w:t xml:space="preserve">r: </w:t>
      </w:r>
      <w:hyperlink r:id="rId14" w:history="1">
        <w:r w:rsidRPr="004725C6">
          <w:rPr>
            <w:rStyle w:val="Hyperlink"/>
          </w:rPr>
          <w:t>Overblik over IT-supportcentre på KU</w:t>
        </w:r>
      </w:hyperlink>
    </w:p>
    <w:tbl>
      <w:tblPr>
        <w:tblStyle w:val="TableGrid"/>
        <w:tblW w:w="0" w:type="auto"/>
        <w:tblLook w:val="04A0" w:firstRow="1" w:lastRow="0" w:firstColumn="1" w:lastColumn="0" w:noHBand="0" w:noVBand="1"/>
      </w:tblPr>
      <w:tblGrid>
        <w:gridCol w:w="3821"/>
        <w:gridCol w:w="5807"/>
      </w:tblGrid>
      <w:tr w:rsidR="001D0FDD" w14:paraId="623C2E72" w14:textId="77777777" w:rsidTr="00922663">
        <w:tc>
          <w:tcPr>
            <w:tcW w:w="3821" w:type="dxa"/>
          </w:tcPr>
          <w:p w14:paraId="3F58FC12" w14:textId="77777777" w:rsidR="00B52CD3" w:rsidRPr="0028686C" w:rsidRDefault="00B52CD3" w:rsidP="00EB76BF">
            <w:r>
              <w:rPr>
                <w:noProof/>
                <w:lang w:eastAsia="da-DK"/>
              </w:rPr>
              <w:drawing>
                <wp:anchor distT="0" distB="0" distL="114300" distR="114300" simplePos="0" relativeHeight="251835904" behindDoc="1" locked="0" layoutInCell="1" allowOverlap="1" wp14:anchorId="3C5753B8" wp14:editId="7D339E3F">
                  <wp:simplePos x="0" y="0"/>
                  <wp:positionH relativeFrom="column">
                    <wp:posOffset>6350</wp:posOffset>
                  </wp:positionH>
                  <wp:positionV relativeFrom="paragraph">
                    <wp:posOffset>85725</wp:posOffset>
                  </wp:positionV>
                  <wp:extent cx="554990" cy="461645"/>
                  <wp:effectExtent l="0" t="0" r="0" b="0"/>
                  <wp:wrapTight wrapText="bothSides">
                    <wp:wrapPolygon edited="0">
                      <wp:start x="0" y="0"/>
                      <wp:lineTo x="0" y="20501"/>
                      <wp:lineTo x="20760" y="20501"/>
                      <wp:lineTo x="20760" y="0"/>
                      <wp:lineTo x="0" y="0"/>
                    </wp:wrapPolygon>
                  </wp:wrapTight>
                  <wp:docPr id="1812593523" name="Picture 1812593523"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B1D9F" w14:textId="77777777" w:rsidR="00B52CD3" w:rsidRDefault="00B52CD3" w:rsidP="00EB76BF">
            <w:r w:rsidRPr="0028686C">
              <w:br/>
            </w:r>
          </w:p>
          <w:p w14:paraId="6F8ABDBD" w14:textId="77777777" w:rsidR="00B52CD3" w:rsidRDefault="00B52CD3" w:rsidP="00EB76BF"/>
          <w:p w14:paraId="7A4DA1D7" w14:textId="79AD4E1C" w:rsidR="00B52CD3" w:rsidRDefault="0035662A" w:rsidP="00EB76BF">
            <w:r>
              <w:t xml:space="preserve">Gå til </w:t>
            </w:r>
            <w:hyperlink r:id="rId15" w:history="1">
              <w:r w:rsidRPr="00226D37">
                <w:rPr>
                  <w:rStyle w:val="Hyperlink"/>
                </w:rPr>
                <w:t>www.webmail.ku.dk</w:t>
              </w:r>
            </w:hyperlink>
            <w:r>
              <w:t>.</w:t>
            </w:r>
          </w:p>
          <w:p w14:paraId="7EB5F92A" w14:textId="77777777" w:rsidR="0035662A" w:rsidRDefault="0035662A" w:rsidP="00EB76BF"/>
          <w:p w14:paraId="1F3C3AE8" w14:textId="5EDFBD21" w:rsidR="0035662A" w:rsidRDefault="0035662A" w:rsidP="00EB76BF">
            <w:r>
              <w:t>Indtast din KU-brugerkonto</w:t>
            </w:r>
          </w:p>
          <w:p w14:paraId="0E2B18AC" w14:textId="72FF75A9" w:rsidR="00B72A95" w:rsidRDefault="0035662A" w:rsidP="00B52CD3">
            <w:hyperlink r:id="rId16" w:history="1">
              <w:r w:rsidRPr="00226D37">
                <w:rPr>
                  <w:rStyle w:val="Hyperlink"/>
                </w:rPr>
                <w:t>xxxxxx@alumni.ku.dk</w:t>
              </w:r>
            </w:hyperlink>
            <w:r w:rsidR="00B72A95">
              <w:t xml:space="preserve"> </w:t>
            </w:r>
          </w:p>
          <w:p w14:paraId="2DA2E7BF" w14:textId="5359DAED" w:rsidR="0035662A" w:rsidRDefault="00B72A95" w:rsidP="0035662A">
            <w:r>
              <w:t>hvis det ikke allerede er udfyldt.</w:t>
            </w:r>
          </w:p>
          <w:p w14:paraId="3A7E38F9" w14:textId="77777777" w:rsidR="0033122F" w:rsidRDefault="0033122F" w:rsidP="0035662A"/>
          <w:p w14:paraId="5047CE94" w14:textId="52628499" w:rsidR="0033122F" w:rsidRDefault="0033122F" w:rsidP="0035662A">
            <w:r>
              <w:t xml:space="preserve">Indtast dit </w:t>
            </w:r>
            <w:proofErr w:type="gramStart"/>
            <w:r>
              <w:t>KU password</w:t>
            </w:r>
            <w:proofErr w:type="gramEnd"/>
            <w:r>
              <w:t xml:space="preserve"> (det du bruger til at logge på </w:t>
            </w:r>
            <w:proofErr w:type="spellStart"/>
            <w:r>
              <w:t>KUnet</w:t>
            </w:r>
            <w:proofErr w:type="spellEnd"/>
            <w:r>
              <w:t xml:space="preserve"> med).</w:t>
            </w:r>
          </w:p>
          <w:p w14:paraId="0A6F0680" w14:textId="77777777" w:rsidR="005863CE" w:rsidRPr="00411021" w:rsidRDefault="005863CE" w:rsidP="0035662A"/>
          <w:p w14:paraId="3A40DA7A" w14:textId="4E961839" w:rsidR="0035662A" w:rsidRPr="0033122F" w:rsidRDefault="0035662A" w:rsidP="0035662A">
            <w:pPr>
              <w:rPr>
                <w:sz w:val="18"/>
                <w:szCs w:val="18"/>
              </w:rPr>
            </w:pPr>
            <w:r w:rsidRPr="0033122F">
              <w:rPr>
                <w:sz w:val="18"/>
                <w:szCs w:val="18"/>
              </w:rPr>
              <w:t>Hvis du har glemt din adgangskode, som du oprettede da du startede på Københavns Universitet, eller hvis den er mere end 12 måneder gammel, skal du vælge linket ”Jeg har glemt min adgangskode”.</w:t>
            </w:r>
          </w:p>
          <w:p w14:paraId="59E0D3CB" w14:textId="77777777" w:rsidR="0035662A" w:rsidRPr="0033122F" w:rsidRDefault="0035662A" w:rsidP="0035662A">
            <w:pPr>
              <w:rPr>
                <w:sz w:val="18"/>
                <w:szCs w:val="18"/>
              </w:rPr>
            </w:pPr>
          </w:p>
          <w:p w14:paraId="2AE3FEE5" w14:textId="77777777" w:rsidR="0035662A" w:rsidRPr="0033122F" w:rsidRDefault="0035662A" w:rsidP="0035662A">
            <w:pPr>
              <w:rPr>
                <w:sz w:val="18"/>
                <w:szCs w:val="18"/>
              </w:rPr>
            </w:pPr>
            <w:r w:rsidRPr="0033122F">
              <w:rPr>
                <w:sz w:val="18"/>
                <w:szCs w:val="18"/>
              </w:rPr>
              <w:t>Vælg ´Næste´ for at registrere SMS som to-faktor-godkendelses-metode.</w:t>
            </w:r>
          </w:p>
          <w:p w14:paraId="6612C351" w14:textId="37F9CABE" w:rsidR="0035662A" w:rsidRDefault="0035662A" w:rsidP="0035662A"/>
        </w:tc>
        <w:tc>
          <w:tcPr>
            <w:tcW w:w="5807" w:type="dxa"/>
          </w:tcPr>
          <w:p w14:paraId="78DBEBCA" w14:textId="77777777" w:rsidR="00B52CD3" w:rsidRDefault="00B52CD3" w:rsidP="00EB76BF">
            <w:pPr>
              <w:rPr>
                <w:noProof/>
              </w:rPr>
            </w:pPr>
          </w:p>
          <w:p w14:paraId="27F19DC5" w14:textId="517EEFE7" w:rsidR="00B52CD3" w:rsidRDefault="00B52CD3" w:rsidP="00E57BFD">
            <w:pPr>
              <w:jc w:val="center"/>
              <w:rPr>
                <w:noProof/>
              </w:rPr>
            </w:pPr>
          </w:p>
          <w:p w14:paraId="315D96A2" w14:textId="11DD6ECC" w:rsidR="001D0FDD" w:rsidRDefault="001D0FDD" w:rsidP="001D0FDD">
            <w:pPr>
              <w:jc w:val="center"/>
              <w:rPr>
                <w:noProof/>
              </w:rPr>
            </w:pPr>
            <w:r w:rsidRPr="001D0FDD">
              <w:rPr>
                <w:noProof/>
              </w:rPr>
              <w:drawing>
                <wp:inline distT="0" distB="0" distL="0" distR="0" wp14:anchorId="5356EBE0" wp14:editId="4A51E183">
                  <wp:extent cx="1402878" cy="1360026"/>
                  <wp:effectExtent l="0" t="0" r="6985" b="0"/>
                  <wp:docPr id="214508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89898" name=""/>
                          <pic:cNvPicPr/>
                        </pic:nvPicPr>
                        <pic:blipFill>
                          <a:blip r:embed="rId17"/>
                          <a:stretch>
                            <a:fillRect/>
                          </a:stretch>
                        </pic:blipFill>
                        <pic:spPr>
                          <a:xfrm>
                            <a:off x="0" y="0"/>
                            <a:ext cx="1410302" cy="1367224"/>
                          </a:xfrm>
                          <a:prstGeom prst="rect">
                            <a:avLst/>
                          </a:prstGeom>
                        </pic:spPr>
                      </pic:pic>
                    </a:graphicData>
                  </a:graphic>
                </wp:inline>
              </w:drawing>
            </w:r>
          </w:p>
          <w:p w14:paraId="068D2D9B" w14:textId="76F036A3" w:rsidR="00A24AF4" w:rsidRDefault="001D0FDD" w:rsidP="001D0FDD">
            <w:pPr>
              <w:jc w:val="center"/>
              <w:rPr>
                <w:noProof/>
              </w:rPr>
            </w:pPr>
            <w:r w:rsidRPr="0033122F">
              <w:rPr>
                <w:noProof/>
              </w:rPr>
              <w:drawing>
                <wp:inline distT="0" distB="0" distL="0" distR="0" wp14:anchorId="31305B0F" wp14:editId="27221063">
                  <wp:extent cx="1593379" cy="1623681"/>
                  <wp:effectExtent l="0" t="0" r="6985" b="0"/>
                  <wp:docPr id="26134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44249" name=""/>
                          <pic:cNvPicPr/>
                        </pic:nvPicPr>
                        <pic:blipFill>
                          <a:blip r:embed="rId18"/>
                          <a:stretch>
                            <a:fillRect/>
                          </a:stretch>
                        </pic:blipFill>
                        <pic:spPr>
                          <a:xfrm>
                            <a:off x="0" y="0"/>
                            <a:ext cx="1599721" cy="1630143"/>
                          </a:xfrm>
                          <a:prstGeom prst="rect">
                            <a:avLst/>
                          </a:prstGeom>
                        </pic:spPr>
                      </pic:pic>
                    </a:graphicData>
                  </a:graphic>
                </wp:inline>
              </w:drawing>
            </w:r>
          </w:p>
          <w:p w14:paraId="384C4D3F" w14:textId="77777777" w:rsidR="005863CE" w:rsidRPr="00CD7406" w:rsidRDefault="005863CE" w:rsidP="008C748D">
            <w:pPr>
              <w:rPr>
                <w:noProof/>
              </w:rPr>
            </w:pPr>
          </w:p>
        </w:tc>
      </w:tr>
      <w:tr w:rsidR="005863CE" w14:paraId="38148AF4" w14:textId="77777777" w:rsidTr="00922663">
        <w:tc>
          <w:tcPr>
            <w:tcW w:w="3821" w:type="dxa"/>
          </w:tcPr>
          <w:p w14:paraId="401D25F0" w14:textId="3945366A" w:rsidR="004E752B" w:rsidRDefault="004E752B" w:rsidP="00EB76BF">
            <w:pPr>
              <w:rPr>
                <w:noProof/>
                <w:lang w:eastAsia="da-DK"/>
              </w:rPr>
            </w:pPr>
            <w:r>
              <w:rPr>
                <w:noProof/>
                <w:lang w:eastAsia="da-DK"/>
              </w:rPr>
              <w:drawing>
                <wp:anchor distT="0" distB="0" distL="114300" distR="114300" simplePos="0" relativeHeight="251856384" behindDoc="1" locked="0" layoutInCell="1" allowOverlap="1" wp14:anchorId="2F454C43" wp14:editId="1BC50888">
                  <wp:simplePos x="0" y="0"/>
                  <wp:positionH relativeFrom="column">
                    <wp:posOffset>-6985</wp:posOffset>
                  </wp:positionH>
                  <wp:positionV relativeFrom="paragraph">
                    <wp:posOffset>122555</wp:posOffset>
                  </wp:positionV>
                  <wp:extent cx="502920" cy="418465"/>
                  <wp:effectExtent l="0" t="0" r="0" b="635"/>
                  <wp:wrapTight wrapText="bothSides">
                    <wp:wrapPolygon edited="0">
                      <wp:start x="0" y="0"/>
                      <wp:lineTo x="0" y="20649"/>
                      <wp:lineTo x="20455" y="20649"/>
                      <wp:lineTo x="20455" y="0"/>
                      <wp:lineTo x="0" y="0"/>
                    </wp:wrapPolygon>
                  </wp:wrapTight>
                  <wp:docPr id="1108218997" name="Picture 1108218997"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227EF" w14:textId="77777777" w:rsidR="004E752B" w:rsidRDefault="004E752B" w:rsidP="00EB76BF">
            <w:pPr>
              <w:rPr>
                <w:noProof/>
                <w:lang w:eastAsia="da-DK"/>
              </w:rPr>
            </w:pPr>
          </w:p>
          <w:p w14:paraId="451CE1DF" w14:textId="77777777" w:rsidR="004E752B" w:rsidRDefault="004E752B" w:rsidP="00EB76BF">
            <w:pPr>
              <w:rPr>
                <w:noProof/>
                <w:lang w:eastAsia="da-DK"/>
              </w:rPr>
            </w:pPr>
          </w:p>
          <w:p w14:paraId="4EC3CF85" w14:textId="77777777" w:rsidR="004E752B" w:rsidRDefault="004E752B" w:rsidP="00EB76BF">
            <w:pPr>
              <w:rPr>
                <w:noProof/>
                <w:lang w:eastAsia="da-DK"/>
              </w:rPr>
            </w:pPr>
          </w:p>
          <w:p w14:paraId="122BFFF0" w14:textId="48FD0A4B" w:rsidR="0033122F" w:rsidRDefault="0033122F" w:rsidP="00EB76BF">
            <w:pPr>
              <w:rPr>
                <w:noProof/>
                <w:lang w:eastAsia="da-DK"/>
              </w:rPr>
            </w:pPr>
            <w:r>
              <w:rPr>
                <w:noProof/>
                <w:lang w:eastAsia="da-DK"/>
              </w:rPr>
              <w:t>Vælg ’ Næste´ for at registrere SMS som to-faktor-godkendelses-metode.</w:t>
            </w:r>
          </w:p>
        </w:tc>
        <w:tc>
          <w:tcPr>
            <w:tcW w:w="5807" w:type="dxa"/>
          </w:tcPr>
          <w:p w14:paraId="68AD771A" w14:textId="30B67A8B" w:rsidR="005863CE" w:rsidRDefault="005863CE" w:rsidP="00EB76BF">
            <w:pPr>
              <w:rPr>
                <w:noProof/>
              </w:rPr>
            </w:pPr>
          </w:p>
          <w:p w14:paraId="3A1DDC14" w14:textId="5DBB3CD3" w:rsidR="0033122F" w:rsidRDefault="0033122F" w:rsidP="0033122F">
            <w:pPr>
              <w:jc w:val="center"/>
              <w:rPr>
                <w:noProof/>
              </w:rPr>
            </w:pPr>
            <w:r w:rsidRPr="0033122F">
              <w:rPr>
                <w:noProof/>
              </w:rPr>
              <w:drawing>
                <wp:inline distT="0" distB="0" distL="0" distR="0" wp14:anchorId="73194B28" wp14:editId="2FAC8722">
                  <wp:extent cx="2068493" cy="2407534"/>
                  <wp:effectExtent l="0" t="0" r="8255" b="0"/>
                  <wp:docPr id="1249587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87235" name=""/>
                          <pic:cNvPicPr/>
                        </pic:nvPicPr>
                        <pic:blipFill>
                          <a:blip r:embed="rId19"/>
                          <a:stretch>
                            <a:fillRect/>
                          </a:stretch>
                        </pic:blipFill>
                        <pic:spPr>
                          <a:xfrm>
                            <a:off x="0" y="0"/>
                            <a:ext cx="2072670" cy="2412395"/>
                          </a:xfrm>
                          <a:prstGeom prst="rect">
                            <a:avLst/>
                          </a:prstGeom>
                        </pic:spPr>
                      </pic:pic>
                    </a:graphicData>
                  </a:graphic>
                </wp:inline>
              </w:drawing>
            </w:r>
          </w:p>
          <w:p w14:paraId="3D065C6D" w14:textId="77777777" w:rsidR="005863CE" w:rsidRDefault="005863CE" w:rsidP="00E62E71">
            <w:pPr>
              <w:rPr>
                <w:noProof/>
              </w:rPr>
            </w:pPr>
          </w:p>
        </w:tc>
      </w:tr>
      <w:tr w:rsidR="0033122F" w14:paraId="2C6DEDBF" w14:textId="77777777" w:rsidTr="00922663">
        <w:tc>
          <w:tcPr>
            <w:tcW w:w="3821" w:type="dxa"/>
          </w:tcPr>
          <w:p w14:paraId="7D8176F5" w14:textId="086B9B9F" w:rsidR="0033122F" w:rsidRDefault="004E752B" w:rsidP="00EB76BF">
            <w:pPr>
              <w:rPr>
                <w:noProof/>
                <w:lang w:eastAsia="da-DK"/>
              </w:rPr>
            </w:pPr>
            <w:r>
              <w:rPr>
                <w:noProof/>
                <w:lang w:eastAsia="da-DK"/>
              </w:rPr>
              <w:drawing>
                <wp:anchor distT="0" distB="0" distL="114300" distR="114300" simplePos="0" relativeHeight="251858432" behindDoc="1" locked="0" layoutInCell="1" allowOverlap="1" wp14:anchorId="233DD856" wp14:editId="16A13037">
                  <wp:simplePos x="0" y="0"/>
                  <wp:positionH relativeFrom="column">
                    <wp:posOffset>-635</wp:posOffset>
                  </wp:positionH>
                  <wp:positionV relativeFrom="paragraph">
                    <wp:posOffset>167005</wp:posOffset>
                  </wp:positionV>
                  <wp:extent cx="502920" cy="418465"/>
                  <wp:effectExtent l="0" t="0" r="0" b="635"/>
                  <wp:wrapTight wrapText="bothSides">
                    <wp:wrapPolygon edited="0">
                      <wp:start x="0" y="0"/>
                      <wp:lineTo x="0" y="20649"/>
                      <wp:lineTo x="20455" y="20649"/>
                      <wp:lineTo x="20455" y="0"/>
                      <wp:lineTo x="0" y="0"/>
                    </wp:wrapPolygon>
                  </wp:wrapTight>
                  <wp:docPr id="172150731" name="Picture 172150731"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3F471" w14:textId="77777777" w:rsidR="004E752B" w:rsidRDefault="004E752B" w:rsidP="00EB76BF">
            <w:pPr>
              <w:rPr>
                <w:noProof/>
                <w:lang w:eastAsia="da-DK"/>
              </w:rPr>
            </w:pPr>
          </w:p>
          <w:p w14:paraId="6C3BC14B" w14:textId="77777777" w:rsidR="004E752B" w:rsidRDefault="004E752B" w:rsidP="00EB76BF">
            <w:pPr>
              <w:rPr>
                <w:noProof/>
                <w:lang w:eastAsia="da-DK"/>
              </w:rPr>
            </w:pPr>
          </w:p>
          <w:p w14:paraId="1F512E58" w14:textId="77777777" w:rsidR="004E752B" w:rsidRDefault="004E752B" w:rsidP="00EB76BF">
            <w:pPr>
              <w:rPr>
                <w:noProof/>
                <w:lang w:eastAsia="da-DK"/>
              </w:rPr>
            </w:pPr>
          </w:p>
          <w:p w14:paraId="41005C81" w14:textId="4B733F53" w:rsidR="0033122F" w:rsidRDefault="0033122F" w:rsidP="00EB76BF">
            <w:pPr>
              <w:rPr>
                <w:noProof/>
                <w:lang w:eastAsia="da-DK"/>
              </w:rPr>
            </w:pPr>
            <w:r>
              <w:rPr>
                <w:noProof/>
                <w:lang w:eastAsia="da-DK"/>
              </w:rPr>
              <w:t>Vælg  ´Jeg vil konfigurere en anden metode´.</w:t>
            </w:r>
          </w:p>
        </w:tc>
        <w:tc>
          <w:tcPr>
            <w:tcW w:w="5807" w:type="dxa"/>
          </w:tcPr>
          <w:p w14:paraId="5C8A431E" w14:textId="77777777" w:rsidR="0033122F" w:rsidRDefault="0033122F" w:rsidP="00EB76BF">
            <w:pPr>
              <w:rPr>
                <w:noProof/>
              </w:rPr>
            </w:pPr>
          </w:p>
          <w:p w14:paraId="26E86194" w14:textId="77777777" w:rsidR="0033122F" w:rsidRDefault="0033122F" w:rsidP="0033122F">
            <w:pPr>
              <w:jc w:val="center"/>
              <w:rPr>
                <w:noProof/>
              </w:rPr>
            </w:pPr>
            <w:r w:rsidRPr="0033122F">
              <w:rPr>
                <w:noProof/>
              </w:rPr>
              <w:drawing>
                <wp:inline distT="0" distB="0" distL="0" distR="0" wp14:anchorId="04C4AF21" wp14:editId="57BB8549">
                  <wp:extent cx="2898847" cy="1197979"/>
                  <wp:effectExtent l="0" t="0" r="0" b="2540"/>
                  <wp:docPr id="1409276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76782" name=""/>
                          <pic:cNvPicPr/>
                        </pic:nvPicPr>
                        <pic:blipFill>
                          <a:blip r:embed="rId20"/>
                          <a:stretch>
                            <a:fillRect/>
                          </a:stretch>
                        </pic:blipFill>
                        <pic:spPr>
                          <a:xfrm>
                            <a:off x="0" y="0"/>
                            <a:ext cx="2934204" cy="1212591"/>
                          </a:xfrm>
                          <a:prstGeom prst="rect">
                            <a:avLst/>
                          </a:prstGeom>
                        </pic:spPr>
                      </pic:pic>
                    </a:graphicData>
                  </a:graphic>
                </wp:inline>
              </w:drawing>
            </w:r>
          </w:p>
          <w:p w14:paraId="45E99109" w14:textId="62918C6A" w:rsidR="0033122F" w:rsidRDefault="0033122F" w:rsidP="0033122F">
            <w:pPr>
              <w:rPr>
                <w:noProof/>
              </w:rPr>
            </w:pPr>
          </w:p>
        </w:tc>
      </w:tr>
      <w:tr w:rsidR="0033122F" w14:paraId="2DEBCF6F" w14:textId="77777777" w:rsidTr="00922663">
        <w:tc>
          <w:tcPr>
            <w:tcW w:w="3821" w:type="dxa"/>
          </w:tcPr>
          <w:p w14:paraId="15C65BC3" w14:textId="0B10D8B2" w:rsidR="004E752B" w:rsidRDefault="004E752B" w:rsidP="00EB76BF">
            <w:pPr>
              <w:rPr>
                <w:noProof/>
                <w:lang w:eastAsia="da-DK"/>
              </w:rPr>
            </w:pPr>
            <w:r>
              <w:rPr>
                <w:noProof/>
                <w:lang w:eastAsia="da-DK"/>
              </w:rPr>
              <w:drawing>
                <wp:anchor distT="0" distB="0" distL="114300" distR="114300" simplePos="0" relativeHeight="251860480" behindDoc="1" locked="0" layoutInCell="1" allowOverlap="1" wp14:anchorId="2055CBC7" wp14:editId="16776417">
                  <wp:simplePos x="0" y="0"/>
                  <wp:positionH relativeFrom="column">
                    <wp:posOffset>-635</wp:posOffset>
                  </wp:positionH>
                  <wp:positionV relativeFrom="paragraph">
                    <wp:posOffset>170180</wp:posOffset>
                  </wp:positionV>
                  <wp:extent cx="502920" cy="418465"/>
                  <wp:effectExtent l="0" t="0" r="0" b="635"/>
                  <wp:wrapTight wrapText="bothSides">
                    <wp:wrapPolygon edited="0">
                      <wp:start x="0" y="0"/>
                      <wp:lineTo x="0" y="20649"/>
                      <wp:lineTo x="20455" y="20649"/>
                      <wp:lineTo x="20455" y="0"/>
                      <wp:lineTo x="0" y="0"/>
                    </wp:wrapPolygon>
                  </wp:wrapTight>
                  <wp:docPr id="125199308" name="Picture 125199308"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2645C" w14:textId="77777777" w:rsidR="004E752B" w:rsidRDefault="004E752B" w:rsidP="00EB76BF">
            <w:pPr>
              <w:rPr>
                <w:noProof/>
                <w:lang w:eastAsia="da-DK"/>
              </w:rPr>
            </w:pPr>
          </w:p>
          <w:p w14:paraId="05787D08" w14:textId="77777777" w:rsidR="004E752B" w:rsidRDefault="004E752B" w:rsidP="00EB76BF">
            <w:pPr>
              <w:rPr>
                <w:noProof/>
                <w:lang w:eastAsia="da-DK"/>
              </w:rPr>
            </w:pPr>
          </w:p>
          <w:p w14:paraId="017CFC4C" w14:textId="77777777" w:rsidR="004E752B" w:rsidRDefault="004E752B" w:rsidP="00EB76BF">
            <w:pPr>
              <w:rPr>
                <w:noProof/>
                <w:lang w:eastAsia="da-DK"/>
              </w:rPr>
            </w:pPr>
          </w:p>
          <w:p w14:paraId="1060F4AC" w14:textId="70E513A8" w:rsidR="0033122F" w:rsidRDefault="0033122F" w:rsidP="00EB76BF">
            <w:pPr>
              <w:rPr>
                <w:noProof/>
                <w:lang w:eastAsia="da-DK"/>
              </w:rPr>
            </w:pPr>
            <w:r>
              <w:rPr>
                <w:noProof/>
                <w:lang w:eastAsia="da-DK"/>
              </w:rPr>
              <w:t>Vælg Telefon</w:t>
            </w:r>
            <w:r w:rsidR="00E62E71">
              <w:rPr>
                <w:noProof/>
                <w:lang w:eastAsia="da-DK"/>
              </w:rPr>
              <w:t>.</w:t>
            </w:r>
          </w:p>
        </w:tc>
        <w:tc>
          <w:tcPr>
            <w:tcW w:w="5807" w:type="dxa"/>
          </w:tcPr>
          <w:p w14:paraId="67E56112" w14:textId="77777777" w:rsidR="0033122F" w:rsidRDefault="0033122F" w:rsidP="00EB76BF">
            <w:pPr>
              <w:rPr>
                <w:noProof/>
              </w:rPr>
            </w:pPr>
          </w:p>
          <w:p w14:paraId="451F9645" w14:textId="77777777" w:rsidR="0033122F" w:rsidRDefault="0033122F" w:rsidP="0033122F">
            <w:pPr>
              <w:jc w:val="center"/>
              <w:rPr>
                <w:noProof/>
              </w:rPr>
            </w:pPr>
            <w:r w:rsidRPr="0033122F">
              <w:rPr>
                <w:noProof/>
              </w:rPr>
              <w:drawing>
                <wp:inline distT="0" distB="0" distL="0" distR="0" wp14:anchorId="157C4788" wp14:editId="4FE2D803">
                  <wp:extent cx="2204013" cy="1558936"/>
                  <wp:effectExtent l="0" t="0" r="6350" b="3175"/>
                  <wp:docPr id="195796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68275" name=""/>
                          <pic:cNvPicPr/>
                        </pic:nvPicPr>
                        <pic:blipFill>
                          <a:blip r:embed="rId21"/>
                          <a:stretch>
                            <a:fillRect/>
                          </a:stretch>
                        </pic:blipFill>
                        <pic:spPr>
                          <a:xfrm>
                            <a:off x="0" y="0"/>
                            <a:ext cx="2208434" cy="1562063"/>
                          </a:xfrm>
                          <a:prstGeom prst="rect">
                            <a:avLst/>
                          </a:prstGeom>
                        </pic:spPr>
                      </pic:pic>
                    </a:graphicData>
                  </a:graphic>
                </wp:inline>
              </w:drawing>
            </w:r>
          </w:p>
          <w:p w14:paraId="7297357C" w14:textId="071A42AB" w:rsidR="0033122F" w:rsidRDefault="0033122F" w:rsidP="00E62E71">
            <w:pPr>
              <w:rPr>
                <w:noProof/>
              </w:rPr>
            </w:pPr>
          </w:p>
        </w:tc>
      </w:tr>
      <w:tr w:rsidR="0033122F" w14:paraId="0FE9ACD2" w14:textId="77777777" w:rsidTr="00922663">
        <w:tc>
          <w:tcPr>
            <w:tcW w:w="3821" w:type="dxa"/>
          </w:tcPr>
          <w:p w14:paraId="7962EBF1" w14:textId="55F3AD43" w:rsidR="004E752B" w:rsidRDefault="004E752B" w:rsidP="00EB76BF">
            <w:pPr>
              <w:rPr>
                <w:noProof/>
                <w:lang w:eastAsia="da-DK"/>
              </w:rPr>
            </w:pPr>
            <w:r>
              <w:rPr>
                <w:noProof/>
                <w:lang w:eastAsia="da-DK"/>
              </w:rPr>
              <w:drawing>
                <wp:anchor distT="0" distB="0" distL="114300" distR="114300" simplePos="0" relativeHeight="251862528" behindDoc="1" locked="0" layoutInCell="1" allowOverlap="1" wp14:anchorId="004AC32D" wp14:editId="4F2E5509">
                  <wp:simplePos x="0" y="0"/>
                  <wp:positionH relativeFrom="column">
                    <wp:posOffset>-635</wp:posOffset>
                  </wp:positionH>
                  <wp:positionV relativeFrom="paragraph">
                    <wp:posOffset>168275</wp:posOffset>
                  </wp:positionV>
                  <wp:extent cx="502920" cy="418465"/>
                  <wp:effectExtent l="0" t="0" r="0" b="635"/>
                  <wp:wrapTight wrapText="bothSides">
                    <wp:wrapPolygon edited="0">
                      <wp:start x="0" y="0"/>
                      <wp:lineTo x="0" y="20649"/>
                      <wp:lineTo x="20455" y="20649"/>
                      <wp:lineTo x="20455" y="0"/>
                      <wp:lineTo x="0" y="0"/>
                    </wp:wrapPolygon>
                  </wp:wrapTight>
                  <wp:docPr id="1851702331" name="Picture 1851702331"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F72CA" w14:textId="77777777" w:rsidR="004E752B" w:rsidRDefault="004E752B" w:rsidP="00EB76BF">
            <w:pPr>
              <w:rPr>
                <w:noProof/>
                <w:lang w:eastAsia="da-DK"/>
              </w:rPr>
            </w:pPr>
          </w:p>
          <w:p w14:paraId="55E7F1AE" w14:textId="77777777" w:rsidR="004E752B" w:rsidRDefault="004E752B" w:rsidP="00EB76BF">
            <w:pPr>
              <w:rPr>
                <w:noProof/>
                <w:lang w:eastAsia="da-DK"/>
              </w:rPr>
            </w:pPr>
          </w:p>
          <w:p w14:paraId="41F678FE" w14:textId="77777777" w:rsidR="004E752B" w:rsidRDefault="004E752B" w:rsidP="00EB76BF">
            <w:pPr>
              <w:rPr>
                <w:noProof/>
                <w:lang w:eastAsia="da-DK"/>
              </w:rPr>
            </w:pPr>
          </w:p>
          <w:p w14:paraId="6D185651" w14:textId="3E2F91BB" w:rsidR="0033122F" w:rsidRDefault="0033122F" w:rsidP="00EB76BF">
            <w:pPr>
              <w:rPr>
                <w:noProof/>
                <w:lang w:eastAsia="da-DK"/>
              </w:rPr>
            </w:pPr>
            <w:r>
              <w:rPr>
                <w:noProof/>
                <w:lang w:eastAsia="da-DK"/>
              </w:rPr>
              <w:t xml:space="preserve">Indtast </w:t>
            </w:r>
            <w:r w:rsidR="00922663">
              <w:rPr>
                <w:noProof/>
                <w:lang w:eastAsia="da-DK"/>
              </w:rPr>
              <w:t>Landekode</w:t>
            </w:r>
            <w:r>
              <w:rPr>
                <w:noProof/>
                <w:lang w:eastAsia="da-DK"/>
              </w:rPr>
              <w:t xml:space="preserve"> og telefonnummer</w:t>
            </w:r>
            <w:r w:rsidR="00922663">
              <w:rPr>
                <w:noProof/>
                <w:lang w:eastAsia="da-DK"/>
              </w:rPr>
              <w:t>.</w:t>
            </w:r>
          </w:p>
          <w:p w14:paraId="47D9564B" w14:textId="2CDB15EB" w:rsidR="00922663" w:rsidRDefault="00922663" w:rsidP="00EB76BF">
            <w:pPr>
              <w:rPr>
                <w:noProof/>
                <w:lang w:eastAsia="da-DK"/>
              </w:rPr>
            </w:pPr>
            <w:r>
              <w:rPr>
                <w:noProof/>
                <w:lang w:eastAsia="da-DK"/>
              </w:rPr>
              <w:t>Vælg ’Næste´.</w:t>
            </w:r>
          </w:p>
        </w:tc>
        <w:tc>
          <w:tcPr>
            <w:tcW w:w="5807" w:type="dxa"/>
          </w:tcPr>
          <w:p w14:paraId="3D463BE7" w14:textId="44E40C57" w:rsidR="0033122F" w:rsidRDefault="0033122F" w:rsidP="00EB76BF">
            <w:pPr>
              <w:rPr>
                <w:noProof/>
              </w:rPr>
            </w:pPr>
          </w:p>
          <w:p w14:paraId="33B0839F" w14:textId="35930938" w:rsidR="001D0FDD" w:rsidRDefault="001D0FDD" w:rsidP="001D0FDD">
            <w:pPr>
              <w:jc w:val="center"/>
              <w:rPr>
                <w:noProof/>
              </w:rPr>
            </w:pPr>
            <w:r w:rsidRPr="001D0FDD">
              <w:rPr>
                <w:noProof/>
              </w:rPr>
              <w:drawing>
                <wp:inline distT="0" distB="0" distL="0" distR="0" wp14:anchorId="64D57ADD" wp14:editId="72578647">
                  <wp:extent cx="2351505" cy="1051565"/>
                  <wp:effectExtent l="0" t="0" r="0" b="0"/>
                  <wp:docPr id="182138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86266" name=""/>
                          <pic:cNvPicPr/>
                        </pic:nvPicPr>
                        <pic:blipFill>
                          <a:blip r:embed="rId22"/>
                          <a:stretch>
                            <a:fillRect/>
                          </a:stretch>
                        </pic:blipFill>
                        <pic:spPr>
                          <a:xfrm>
                            <a:off x="0" y="0"/>
                            <a:ext cx="2367126" cy="1058550"/>
                          </a:xfrm>
                          <a:prstGeom prst="rect">
                            <a:avLst/>
                          </a:prstGeom>
                        </pic:spPr>
                      </pic:pic>
                    </a:graphicData>
                  </a:graphic>
                </wp:inline>
              </w:drawing>
            </w:r>
          </w:p>
          <w:p w14:paraId="18FF0CE5" w14:textId="77777777" w:rsidR="001D0FDD" w:rsidRDefault="001D0FDD" w:rsidP="00E62E71">
            <w:pPr>
              <w:rPr>
                <w:noProof/>
              </w:rPr>
            </w:pPr>
          </w:p>
          <w:p w14:paraId="77D05F6C" w14:textId="77777777" w:rsidR="001D0FDD" w:rsidRDefault="001D0FDD" w:rsidP="001D0FDD">
            <w:pPr>
              <w:rPr>
                <w:noProof/>
              </w:rPr>
            </w:pPr>
          </w:p>
        </w:tc>
      </w:tr>
      <w:tr w:rsidR="0033122F" w14:paraId="4EEBE87E" w14:textId="77777777" w:rsidTr="00922663">
        <w:trPr>
          <w:trHeight w:val="2974"/>
        </w:trPr>
        <w:tc>
          <w:tcPr>
            <w:tcW w:w="3821" w:type="dxa"/>
          </w:tcPr>
          <w:p w14:paraId="53740F33" w14:textId="491CB102" w:rsidR="004E752B" w:rsidRDefault="004E752B" w:rsidP="00EB76BF">
            <w:pPr>
              <w:rPr>
                <w:noProof/>
                <w:lang w:eastAsia="da-DK"/>
              </w:rPr>
            </w:pPr>
            <w:r>
              <w:rPr>
                <w:noProof/>
                <w:lang w:eastAsia="da-DK"/>
              </w:rPr>
              <w:drawing>
                <wp:anchor distT="0" distB="0" distL="114300" distR="114300" simplePos="0" relativeHeight="251864576" behindDoc="1" locked="0" layoutInCell="1" allowOverlap="1" wp14:anchorId="6CBF7ECD" wp14:editId="09707FF4">
                  <wp:simplePos x="0" y="0"/>
                  <wp:positionH relativeFrom="column">
                    <wp:posOffset>-635</wp:posOffset>
                  </wp:positionH>
                  <wp:positionV relativeFrom="paragraph">
                    <wp:posOffset>169545</wp:posOffset>
                  </wp:positionV>
                  <wp:extent cx="502920" cy="418465"/>
                  <wp:effectExtent l="0" t="0" r="0" b="635"/>
                  <wp:wrapTight wrapText="bothSides">
                    <wp:wrapPolygon edited="0">
                      <wp:start x="0" y="0"/>
                      <wp:lineTo x="0" y="20649"/>
                      <wp:lineTo x="20455" y="20649"/>
                      <wp:lineTo x="20455" y="0"/>
                      <wp:lineTo x="0" y="0"/>
                    </wp:wrapPolygon>
                  </wp:wrapTight>
                  <wp:docPr id="942581147" name="Picture 942581147"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22CCEE" w14:textId="77777777" w:rsidR="004E752B" w:rsidRDefault="004E752B" w:rsidP="00EB76BF">
            <w:pPr>
              <w:rPr>
                <w:noProof/>
                <w:lang w:eastAsia="da-DK"/>
              </w:rPr>
            </w:pPr>
          </w:p>
          <w:p w14:paraId="05180580" w14:textId="77777777" w:rsidR="004E752B" w:rsidRDefault="004E752B" w:rsidP="00EB76BF">
            <w:pPr>
              <w:rPr>
                <w:noProof/>
                <w:lang w:eastAsia="da-DK"/>
              </w:rPr>
            </w:pPr>
          </w:p>
          <w:p w14:paraId="2985DDCD" w14:textId="77777777" w:rsidR="004E752B" w:rsidRDefault="004E752B" w:rsidP="00EB76BF">
            <w:pPr>
              <w:rPr>
                <w:noProof/>
                <w:lang w:eastAsia="da-DK"/>
              </w:rPr>
            </w:pPr>
          </w:p>
          <w:p w14:paraId="125BDFC7" w14:textId="6121B965" w:rsidR="0033122F" w:rsidRDefault="0033122F" w:rsidP="00EB76BF">
            <w:pPr>
              <w:rPr>
                <w:noProof/>
                <w:lang w:eastAsia="da-DK"/>
              </w:rPr>
            </w:pPr>
            <w:r>
              <w:rPr>
                <w:noProof/>
                <w:lang w:eastAsia="da-DK"/>
              </w:rPr>
              <w:t>Indtast koden</w:t>
            </w:r>
            <w:r w:rsidR="00E62E71">
              <w:rPr>
                <w:noProof/>
                <w:lang w:eastAsia="da-DK"/>
              </w:rPr>
              <w:t>.</w:t>
            </w:r>
          </w:p>
          <w:p w14:paraId="690894C3" w14:textId="77777777" w:rsidR="0033122F" w:rsidRDefault="0033122F" w:rsidP="00EB76BF">
            <w:pPr>
              <w:rPr>
                <w:noProof/>
                <w:lang w:eastAsia="da-DK"/>
              </w:rPr>
            </w:pPr>
          </w:p>
          <w:p w14:paraId="6787E7CD" w14:textId="77777777" w:rsidR="0033122F" w:rsidRDefault="0033122F" w:rsidP="00EB76BF">
            <w:pPr>
              <w:rPr>
                <w:noProof/>
                <w:lang w:eastAsia="da-DK"/>
              </w:rPr>
            </w:pPr>
            <w:r>
              <w:rPr>
                <w:noProof/>
                <w:lang w:eastAsia="da-DK"/>
              </w:rPr>
              <w:t>(denne dialogbox forekommer, hvis man har forsøgt at registrere flere gange).</w:t>
            </w:r>
          </w:p>
          <w:p w14:paraId="6A5C71C8" w14:textId="77777777" w:rsidR="001D0FDD" w:rsidRDefault="001D0FDD" w:rsidP="00EB76BF">
            <w:pPr>
              <w:rPr>
                <w:noProof/>
                <w:lang w:eastAsia="da-DK"/>
              </w:rPr>
            </w:pPr>
          </w:p>
          <w:p w14:paraId="6BE0977D" w14:textId="77777777" w:rsidR="001D0FDD" w:rsidRDefault="001D0FDD" w:rsidP="00EB76BF">
            <w:pPr>
              <w:rPr>
                <w:noProof/>
                <w:lang w:eastAsia="da-DK"/>
              </w:rPr>
            </w:pPr>
          </w:p>
          <w:p w14:paraId="53E07D94" w14:textId="77777777" w:rsidR="001D0FDD" w:rsidRDefault="001D0FDD" w:rsidP="00EB76BF">
            <w:pPr>
              <w:rPr>
                <w:noProof/>
                <w:lang w:eastAsia="da-DK"/>
              </w:rPr>
            </w:pPr>
          </w:p>
          <w:p w14:paraId="06BA41BB" w14:textId="77777777" w:rsidR="001D0FDD" w:rsidRDefault="001D0FDD" w:rsidP="00EB76BF">
            <w:pPr>
              <w:rPr>
                <w:noProof/>
                <w:lang w:eastAsia="da-DK"/>
              </w:rPr>
            </w:pPr>
          </w:p>
          <w:p w14:paraId="4EA31FCA" w14:textId="77777777" w:rsidR="001D0FDD" w:rsidRDefault="001D0FDD" w:rsidP="00EB76BF">
            <w:pPr>
              <w:rPr>
                <w:noProof/>
                <w:lang w:eastAsia="da-DK"/>
              </w:rPr>
            </w:pPr>
          </w:p>
          <w:p w14:paraId="0228BA57" w14:textId="7738A8FD" w:rsidR="00922663" w:rsidRDefault="00922663" w:rsidP="00922663">
            <w:pPr>
              <w:rPr>
                <w:noProof/>
                <w:lang w:eastAsia="da-DK"/>
              </w:rPr>
            </w:pPr>
          </w:p>
        </w:tc>
        <w:tc>
          <w:tcPr>
            <w:tcW w:w="5807" w:type="dxa"/>
          </w:tcPr>
          <w:p w14:paraId="656CEA04" w14:textId="77777777" w:rsidR="0033122F" w:rsidRDefault="0033122F" w:rsidP="00EB76BF">
            <w:pPr>
              <w:rPr>
                <w:noProof/>
              </w:rPr>
            </w:pPr>
          </w:p>
          <w:p w14:paraId="10D3BE97" w14:textId="6F73B8B7" w:rsidR="0033122F" w:rsidRDefault="0033122F" w:rsidP="0033122F">
            <w:pPr>
              <w:jc w:val="center"/>
              <w:rPr>
                <w:noProof/>
              </w:rPr>
            </w:pPr>
            <w:r w:rsidRPr="0033122F">
              <w:rPr>
                <w:noProof/>
              </w:rPr>
              <w:drawing>
                <wp:inline distT="0" distB="0" distL="0" distR="0" wp14:anchorId="458230E7" wp14:editId="4D3B1453">
                  <wp:extent cx="2775047" cy="1108522"/>
                  <wp:effectExtent l="0" t="0" r="6350" b="0"/>
                  <wp:docPr id="1757152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52267" name=""/>
                          <pic:cNvPicPr/>
                        </pic:nvPicPr>
                        <pic:blipFill>
                          <a:blip r:embed="rId23"/>
                          <a:stretch>
                            <a:fillRect/>
                          </a:stretch>
                        </pic:blipFill>
                        <pic:spPr>
                          <a:xfrm>
                            <a:off x="0" y="0"/>
                            <a:ext cx="2784804" cy="1112420"/>
                          </a:xfrm>
                          <a:prstGeom prst="rect">
                            <a:avLst/>
                          </a:prstGeom>
                        </pic:spPr>
                      </pic:pic>
                    </a:graphicData>
                  </a:graphic>
                </wp:inline>
              </w:drawing>
            </w:r>
          </w:p>
          <w:p w14:paraId="6F815021" w14:textId="3E82355D" w:rsidR="0033122F" w:rsidRDefault="0033122F" w:rsidP="00EB76BF">
            <w:pPr>
              <w:rPr>
                <w:noProof/>
              </w:rPr>
            </w:pPr>
          </w:p>
        </w:tc>
      </w:tr>
      <w:tr w:rsidR="00922663" w14:paraId="3DB24D8C" w14:textId="77777777" w:rsidTr="004E752B">
        <w:trPr>
          <w:trHeight w:val="1486"/>
        </w:trPr>
        <w:tc>
          <w:tcPr>
            <w:tcW w:w="3821" w:type="dxa"/>
          </w:tcPr>
          <w:p w14:paraId="0A62585D" w14:textId="116E16DA" w:rsidR="00922663" w:rsidRDefault="00922663" w:rsidP="00922663">
            <w:pPr>
              <w:rPr>
                <w:noProof/>
                <w:lang w:eastAsia="da-DK"/>
              </w:rPr>
            </w:pPr>
            <w:r>
              <w:rPr>
                <w:noProof/>
                <w:lang w:eastAsia="da-DK"/>
              </w:rPr>
              <w:t xml:space="preserve">Du modtager </w:t>
            </w:r>
            <w:r w:rsidR="004E752B">
              <w:rPr>
                <w:noProof/>
                <w:lang w:eastAsia="da-DK"/>
              </w:rPr>
              <w:t>koden med</w:t>
            </w:r>
            <w:r>
              <w:rPr>
                <w:noProof/>
                <w:lang w:eastAsia="da-DK"/>
              </w:rPr>
              <w:t xml:space="preserve"> sms </w:t>
            </w:r>
          </w:p>
          <w:p w14:paraId="2082F877" w14:textId="71D7E5A9" w:rsidR="00922663" w:rsidRDefault="004E752B" w:rsidP="00EB76BF">
            <w:pPr>
              <w:rPr>
                <w:noProof/>
                <w:lang w:eastAsia="da-DK"/>
              </w:rPr>
            </w:pPr>
            <w:r>
              <w:rPr>
                <w:noProof/>
                <w:lang w:eastAsia="da-DK"/>
              </w:rPr>
              <w:drawing>
                <wp:anchor distT="0" distB="0" distL="114300" distR="114300" simplePos="0" relativeHeight="251850240" behindDoc="1" locked="0" layoutInCell="1" allowOverlap="1" wp14:anchorId="02927B16" wp14:editId="4888A3AE">
                  <wp:simplePos x="0" y="0"/>
                  <wp:positionH relativeFrom="column">
                    <wp:posOffset>-635</wp:posOffset>
                  </wp:positionH>
                  <wp:positionV relativeFrom="paragraph">
                    <wp:posOffset>172720</wp:posOffset>
                  </wp:positionV>
                  <wp:extent cx="260350" cy="373380"/>
                  <wp:effectExtent l="0" t="0" r="6350" b="7620"/>
                  <wp:wrapTight wrapText="bothSides">
                    <wp:wrapPolygon edited="0">
                      <wp:start x="0" y="0"/>
                      <wp:lineTo x="0" y="20939"/>
                      <wp:lineTo x="20546" y="20939"/>
                      <wp:lineTo x="20546" y="0"/>
                      <wp:lineTo x="0" y="0"/>
                    </wp:wrapPolygon>
                  </wp:wrapTight>
                  <wp:docPr id="1834469566" name="Picture 183446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260350" cy="37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07" w:type="dxa"/>
          </w:tcPr>
          <w:p w14:paraId="2BC8082E" w14:textId="77777777" w:rsidR="00922663" w:rsidRDefault="00922663" w:rsidP="00EB76BF">
            <w:pPr>
              <w:rPr>
                <w:noProof/>
              </w:rPr>
            </w:pPr>
          </w:p>
          <w:p w14:paraId="5B82A2F4" w14:textId="33EEA2CE" w:rsidR="00922663" w:rsidRDefault="00922663" w:rsidP="00922663">
            <w:pPr>
              <w:jc w:val="center"/>
              <w:rPr>
                <w:noProof/>
              </w:rPr>
            </w:pPr>
            <w:r>
              <w:rPr>
                <w:noProof/>
              </w:rPr>
              <w:drawing>
                <wp:inline distT="0" distB="0" distL="0" distR="0" wp14:anchorId="64E8875C" wp14:editId="57FEA0F4">
                  <wp:extent cx="1980834" cy="572177"/>
                  <wp:effectExtent l="0" t="0" r="635" b="0"/>
                  <wp:docPr id="116772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52477" name=""/>
                          <pic:cNvPicPr/>
                        </pic:nvPicPr>
                        <pic:blipFill>
                          <a:blip r:embed="rId24"/>
                          <a:stretch>
                            <a:fillRect/>
                          </a:stretch>
                        </pic:blipFill>
                        <pic:spPr>
                          <a:xfrm>
                            <a:off x="0" y="0"/>
                            <a:ext cx="2013820" cy="581705"/>
                          </a:xfrm>
                          <a:prstGeom prst="rect">
                            <a:avLst/>
                          </a:prstGeom>
                        </pic:spPr>
                      </pic:pic>
                    </a:graphicData>
                  </a:graphic>
                </wp:inline>
              </w:drawing>
            </w:r>
          </w:p>
        </w:tc>
      </w:tr>
      <w:tr w:rsidR="00922663" w14:paraId="4C378644" w14:textId="77777777" w:rsidTr="004E752B">
        <w:trPr>
          <w:trHeight w:val="2064"/>
        </w:trPr>
        <w:tc>
          <w:tcPr>
            <w:tcW w:w="3821" w:type="dxa"/>
          </w:tcPr>
          <w:p w14:paraId="3425CDB4" w14:textId="017FFE82" w:rsidR="004E752B" w:rsidRDefault="004E752B" w:rsidP="00EB76BF">
            <w:pPr>
              <w:rPr>
                <w:noProof/>
                <w:lang w:eastAsia="da-DK"/>
              </w:rPr>
            </w:pPr>
            <w:r>
              <w:rPr>
                <w:noProof/>
                <w:lang w:eastAsia="da-DK"/>
              </w:rPr>
              <w:drawing>
                <wp:anchor distT="0" distB="0" distL="114300" distR="114300" simplePos="0" relativeHeight="251866624" behindDoc="1" locked="0" layoutInCell="1" allowOverlap="1" wp14:anchorId="26536BDD" wp14:editId="695DBE52">
                  <wp:simplePos x="0" y="0"/>
                  <wp:positionH relativeFrom="column">
                    <wp:posOffset>-635</wp:posOffset>
                  </wp:positionH>
                  <wp:positionV relativeFrom="paragraph">
                    <wp:posOffset>168275</wp:posOffset>
                  </wp:positionV>
                  <wp:extent cx="502920" cy="418465"/>
                  <wp:effectExtent l="0" t="0" r="0" b="635"/>
                  <wp:wrapTight wrapText="bothSides">
                    <wp:wrapPolygon edited="0">
                      <wp:start x="0" y="0"/>
                      <wp:lineTo x="0" y="20649"/>
                      <wp:lineTo x="20455" y="20649"/>
                      <wp:lineTo x="20455" y="0"/>
                      <wp:lineTo x="0" y="0"/>
                    </wp:wrapPolygon>
                  </wp:wrapTight>
                  <wp:docPr id="2064474488" name="Picture 2064474488"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8C38E" w14:textId="77777777" w:rsidR="004E752B" w:rsidRDefault="004E752B" w:rsidP="00EB76BF">
            <w:pPr>
              <w:rPr>
                <w:noProof/>
                <w:lang w:eastAsia="da-DK"/>
              </w:rPr>
            </w:pPr>
          </w:p>
          <w:p w14:paraId="7BA455EF" w14:textId="77777777" w:rsidR="004E752B" w:rsidRDefault="004E752B" w:rsidP="00EB76BF">
            <w:pPr>
              <w:rPr>
                <w:noProof/>
                <w:lang w:eastAsia="da-DK"/>
              </w:rPr>
            </w:pPr>
          </w:p>
          <w:p w14:paraId="0C94A87F" w14:textId="77777777" w:rsidR="004E752B" w:rsidRDefault="004E752B" w:rsidP="00EB76BF">
            <w:pPr>
              <w:rPr>
                <w:noProof/>
                <w:lang w:eastAsia="da-DK"/>
              </w:rPr>
            </w:pPr>
          </w:p>
          <w:p w14:paraId="18CF428A" w14:textId="6A81B1F3" w:rsidR="00922663" w:rsidRDefault="00922663" w:rsidP="00EB76BF">
            <w:pPr>
              <w:rPr>
                <w:noProof/>
                <w:lang w:eastAsia="da-DK"/>
              </w:rPr>
            </w:pPr>
            <w:r>
              <w:rPr>
                <w:noProof/>
                <w:lang w:eastAsia="da-DK"/>
              </w:rPr>
              <w:t>Indtast koden og vælg ’Næste´.</w:t>
            </w:r>
          </w:p>
          <w:p w14:paraId="4B655D71" w14:textId="46A45C55" w:rsidR="004E752B" w:rsidRDefault="004E752B" w:rsidP="00EB76BF">
            <w:pPr>
              <w:rPr>
                <w:noProof/>
                <w:lang w:eastAsia="da-DK"/>
              </w:rPr>
            </w:pPr>
          </w:p>
        </w:tc>
        <w:tc>
          <w:tcPr>
            <w:tcW w:w="5807" w:type="dxa"/>
          </w:tcPr>
          <w:p w14:paraId="01682D39" w14:textId="77777777" w:rsidR="00922663" w:rsidRDefault="00922663" w:rsidP="00EB76BF">
            <w:pPr>
              <w:rPr>
                <w:noProof/>
              </w:rPr>
            </w:pPr>
          </w:p>
          <w:p w14:paraId="0ABE93C4" w14:textId="02B6E0C4" w:rsidR="00922663" w:rsidRDefault="00922663" w:rsidP="00922663">
            <w:pPr>
              <w:jc w:val="center"/>
              <w:rPr>
                <w:noProof/>
              </w:rPr>
            </w:pPr>
            <w:r w:rsidRPr="00922663">
              <w:rPr>
                <w:noProof/>
              </w:rPr>
              <w:drawing>
                <wp:inline distT="0" distB="0" distL="0" distR="0" wp14:anchorId="3CD983EA" wp14:editId="5FE36C9D">
                  <wp:extent cx="2913349" cy="855445"/>
                  <wp:effectExtent l="0" t="0" r="1905" b="1905"/>
                  <wp:docPr id="114426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64630" name=""/>
                          <pic:cNvPicPr/>
                        </pic:nvPicPr>
                        <pic:blipFill>
                          <a:blip r:embed="rId25"/>
                          <a:stretch>
                            <a:fillRect/>
                          </a:stretch>
                        </pic:blipFill>
                        <pic:spPr>
                          <a:xfrm>
                            <a:off x="0" y="0"/>
                            <a:ext cx="2930239" cy="860404"/>
                          </a:xfrm>
                          <a:prstGeom prst="rect">
                            <a:avLst/>
                          </a:prstGeom>
                        </pic:spPr>
                      </pic:pic>
                    </a:graphicData>
                  </a:graphic>
                </wp:inline>
              </w:drawing>
            </w:r>
          </w:p>
        </w:tc>
      </w:tr>
      <w:tr w:rsidR="00922663" w14:paraId="62308413" w14:textId="77777777" w:rsidTr="00E62E71">
        <w:trPr>
          <w:trHeight w:val="1452"/>
        </w:trPr>
        <w:tc>
          <w:tcPr>
            <w:tcW w:w="3821" w:type="dxa"/>
          </w:tcPr>
          <w:p w14:paraId="51DC75E8" w14:textId="73B6C37B" w:rsidR="00922663" w:rsidRDefault="00922663" w:rsidP="00EB76BF">
            <w:pPr>
              <w:rPr>
                <w:noProof/>
                <w:lang w:eastAsia="da-DK"/>
              </w:rPr>
            </w:pPr>
            <w:r>
              <w:rPr>
                <w:noProof/>
                <w:lang w:eastAsia="da-DK"/>
              </w:rPr>
              <w:t>Telefonen er nu registreret.</w:t>
            </w:r>
          </w:p>
        </w:tc>
        <w:tc>
          <w:tcPr>
            <w:tcW w:w="5807" w:type="dxa"/>
          </w:tcPr>
          <w:p w14:paraId="1674C66C" w14:textId="77777777" w:rsidR="00922663" w:rsidRDefault="00922663" w:rsidP="00EB76BF">
            <w:pPr>
              <w:rPr>
                <w:noProof/>
              </w:rPr>
            </w:pPr>
          </w:p>
          <w:p w14:paraId="11A42BC9" w14:textId="59A0B8CB" w:rsidR="00922663" w:rsidRDefault="00922663" w:rsidP="00E62E71">
            <w:pPr>
              <w:jc w:val="center"/>
              <w:rPr>
                <w:noProof/>
              </w:rPr>
            </w:pPr>
            <w:r w:rsidRPr="00922663">
              <w:rPr>
                <w:noProof/>
              </w:rPr>
              <w:drawing>
                <wp:inline distT="0" distB="0" distL="0" distR="0" wp14:anchorId="05DE2FDF" wp14:editId="43A170F8">
                  <wp:extent cx="3185948" cy="702773"/>
                  <wp:effectExtent l="0" t="0" r="0" b="2540"/>
                  <wp:docPr id="40886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69829" name=""/>
                          <pic:cNvPicPr/>
                        </pic:nvPicPr>
                        <pic:blipFill>
                          <a:blip r:embed="rId26"/>
                          <a:stretch>
                            <a:fillRect/>
                          </a:stretch>
                        </pic:blipFill>
                        <pic:spPr>
                          <a:xfrm>
                            <a:off x="0" y="0"/>
                            <a:ext cx="3202356" cy="706392"/>
                          </a:xfrm>
                          <a:prstGeom prst="rect">
                            <a:avLst/>
                          </a:prstGeom>
                        </pic:spPr>
                      </pic:pic>
                    </a:graphicData>
                  </a:graphic>
                </wp:inline>
              </w:drawing>
            </w:r>
          </w:p>
        </w:tc>
      </w:tr>
      <w:tr w:rsidR="00922663" w14:paraId="745BBFEE" w14:textId="77777777" w:rsidTr="00922663">
        <w:trPr>
          <w:trHeight w:val="2974"/>
        </w:trPr>
        <w:tc>
          <w:tcPr>
            <w:tcW w:w="3821" w:type="dxa"/>
          </w:tcPr>
          <w:p w14:paraId="65D8D0F2" w14:textId="56C8C4E3" w:rsidR="00922663" w:rsidRDefault="00922663" w:rsidP="00EB76BF">
            <w:pPr>
              <w:rPr>
                <w:noProof/>
                <w:lang w:eastAsia="da-DK"/>
              </w:rPr>
            </w:pPr>
            <w:r>
              <w:rPr>
                <w:noProof/>
                <w:lang w:eastAsia="da-DK"/>
              </w:rPr>
              <w:t>Vælg Udført</w:t>
            </w:r>
            <w:r w:rsidR="004E752B">
              <w:rPr>
                <w:noProof/>
                <w:lang w:eastAsia="da-DK"/>
              </w:rPr>
              <w:drawing>
                <wp:anchor distT="0" distB="0" distL="114300" distR="114300" simplePos="0" relativeHeight="251868672" behindDoc="1" locked="0" layoutInCell="1" allowOverlap="1" wp14:anchorId="223A3731" wp14:editId="2E641051">
                  <wp:simplePos x="0" y="0"/>
                  <wp:positionH relativeFrom="column">
                    <wp:posOffset>-635</wp:posOffset>
                  </wp:positionH>
                  <wp:positionV relativeFrom="paragraph">
                    <wp:posOffset>509905</wp:posOffset>
                  </wp:positionV>
                  <wp:extent cx="502920" cy="418465"/>
                  <wp:effectExtent l="0" t="0" r="0" b="635"/>
                  <wp:wrapTight wrapText="bothSides">
                    <wp:wrapPolygon edited="0">
                      <wp:start x="0" y="0"/>
                      <wp:lineTo x="0" y="20649"/>
                      <wp:lineTo x="20455" y="20649"/>
                      <wp:lineTo x="20455" y="0"/>
                      <wp:lineTo x="0" y="0"/>
                    </wp:wrapPolygon>
                  </wp:wrapTight>
                  <wp:docPr id="581115256" name="Picture 581115256"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C92B5" w14:textId="77777777" w:rsidR="00922663" w:rsidRDefault="00922663" w:rsidP="00EB76BF">
            <w:pPr>
              <w:rPr>
                <w:noProof/>
                <w:lang w:eastAsia="da-DK"/>
              </w:rPr>
            </w:pPr>
          </w:p>
          <w:p w14:paraId="4951D0F2" w14:textId="77777777" w:rsidR="00922663" w:rsidRDefault="00922663" w:rsidP="00EB76BF">
            <w:pPr>
              <w:rPr>
                <w:noProof/>
                <w:lang w:eastAsia="da-DK"/>
              </w:rPr>
            </w:pPr>
          </w:p>
          <w:p w14:paraId="6BEDEFDF" w14:textId="77777777" w:rsidR="00922663" w:rsidRDefault="00922663" w:rsidP="00EB76BF">
            <w:pPr>
              <w:rPr>
                <w:noProof/>
                <w:lang w:eastAsia="da-DK"/>
              </w:rPr>
            </w:pPr>
          </w:p>
          <w:p w14:paraId="161AA11C" w14:textId="77777777" w:rsidR="00922663" w:rsidRDefault="00922663" w:rsidP="00EB76BF">
            <w:pPr>
              <w:rPr>
                <w:noProof/>
                <w:lang w:eastAsia="da-DK"/>
              </w:rPr>
            </w:pPr>
          </w:p>
          <w:p w14:paraId="18A142B9" w14:textId="77777777" w:rsidR="00922663" w:rsidRDefault="00922663" w:rsidP="00EB76BF">
            <w:pPr>
              <w:rPr>
                <w:noProof/>
                <w:lang w:eastAsia="da-DK"/>
              </w:rPr>
            </w:pPr>
          </w:p>
          <w:p w14:paraId="1F59C987" w14:textId="77777777" w:rsidR="00922663" w:rsidRDefault="00922663" w:rsidP="00EB76BF">
            <w:pPr>
              <w:rPr>
                <w:noProof/>
                <w:lang w:eastAsia="da-DK"/>
              </w:rPr>
            </w:pPr>
          </w:p>
          <w:p w14:paraId="39546FB6" w14:textId="77777777" w:rsidR="00922663" w:rsidRDefault="00922663" w:rsidP="00EB76BF">
            <w:pPr>
              <w:rPr>
                <w:noProof/>
                <w:lang w:eastAsia="da-DK"/>
              </w:rPr>
            </w:pPr>
          </w:p>
          <w:p w14:paraId="159D49B3" w14:textId="77777777" w:rsidR="00922663" w:rsidRDefault="00922663" w:rsidP="00EB76BF">
            <w:pPr>
              <w:rPr>
                <w:noProof/>
                <w:lang w:eastAsia="da-DK"/>
              </w:rPr>
            </w:pPr>
          </w:p>
          <w:p w14:paraId="65641E4A" w14:textId="77777777" w:rsidR="00922663" w:rsidRDefault="00922663" w:rsidP="00EB76BF">
            <w:pPr>
              <w:rPr>
                <w:noProof/>
                <w:lang w:eastAsia="da-DK"/>
              </w:rPr>
            </w:pPr>
          </w:p>
          <w:p w14:paraId="6DD3C879" w14:textId="77777777" w:rsidR="00922663" w:rsidRDefault="00922663" w:rsidP="00EB76BF">
            <w:pPr>
              <w:rPr>
                <w:noProof/>
                <w:lang w:eastAsia="da-DK"/>
              </w:rPr>
            </w:pPr>
          </w:p>
          <w:p w14:paraId="5F72FA44" w14:textId="77777777" w:rsidR="00922663" w:rsidRDefault="00922663" w:rsidP="00EB76BF">
            <w:pPr>
              <w:rPr>
                <w:noProof/>
                <w:lang w:eastAsia="da-DK"/>
              </w:rPr>
            </w:pPr>
          </w:p>
          <w:p w14:paraId="7B931749" w14:textId="77777777" w:rsidR="00922663" w:rsidRDefault="00922663" w:rsidP="00EB76BF">
            <w:pPr>
              <w:rPr>
                <w:noProof/>
                <w:lang w:eastAsia="da-DK"/>
              </w:rPr>
            </w:pPr>
          </w:p>
          <w:p w14:paraId="48D2FFDE" w14:textId="77777777" w:rsidR="00E62E71" w:rsidRDefault="00E62E71" w:rsidP="00EB76BF">
            <w:pPr>
              <w:rPr>
                <w:noProof/>
                <w:lang w:eastAsia="da-DK"/>
              </w:rPr>
            </w:pPr>
          </w:p>
          <w:p w14:paraId="070E17EC" w14:textId="77777777" w:rsidR="00E62E71" w:rsidRDefault="00E62E71" w:rsidP="00EB76BF">
            <w:pPr>
              <w:rPr>
                <w:noProof/>
                <w:lang w:eastAsia="da-DK"/>
              </w:rPr>
            </w:pPr>
          </w:p>
          <w:p w14:paraId="3AE22559" w14:textId="77777777" w:rsidR="00E62E71" w:rsidRDefault="00E62E71" w:rsidP="00EB76BF">
            <w:pPr>
              <w:rPr>
                <w:noProof/>
                <w:lang w:eastAsia="da-DK"/>
              </w:rPr>
            </w:pPr>
          </w:p>
          <w:p w14:paraId="1F74EABE" w14:textId="77777777" w:rsidR="00E62E71" w:rsidRDefault="00E62E71" w:rsidP="00EB76BF">
            <w:pPr>
              <w:rPr>
                <w:noProof/>
                <w:lang w:eastAsia="da-DK"/>
              </w:rPr>
            </w:pPr>
          </w:p>
          <w:p w14:paraId="56FF0A9E" w14:textId="7D9249BF" w:rsidR="00E62E71" w:rsidRDefault="00E62E71" w:rsidP="00EB76BF">
            <w:pPr>
              <w:rPr>
                <w:noProof/>
                <w:lang w:eastAsia="da-DK"/>
              </w:rPr>
            </w:pPr>
          </w:p>
        </w:tc>
        <w:tc>
          <w:tcPr>
            <w:tcW w:w="5807" w:type="dxa"/>
          </w:tcPr>
          <w:p w14:paraId="749EA0A8" w14:textId="77777777" w:rsidR="00922663" w:rsidRDefault="00922663" w:rsidP="00EB76BF">
            <w:pPr>
              <w:rPr>
                <w:noProof/>
              </w:rPr>
            </w:pPr>
          </w:p>
          <w:p w14:paraId="114738D3" w14:textId="54BEEFC8" w:rsidR="00922663" w:rsidRDefault="00922663" w:rsidP="00922663">
            <w:pPr>
              <w:jc w:val="center"/>
              <w:rPr>
                <w:noProof/>
              </w:rPr>
            </w:pPr>
            <w:r w:rsidRPr="00922663">
              <w:rPr>
                <w:noProof/>
              </w:rPr>
              <w:drawing>
                <wp:inline distT="0" distB="0" distL="0" distR="0" wp14:anchorId="3C01BE86" wp14:editId="11BC2294">
                  <wp:extent cx="3550551" cy="1113277"/>
                  <wp:effectExtent l="0" t="0" r="0" b="0"/>
                  <wp:docPr id="146630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05089" name=""/>
                          <pic:cNvPicPr/>
                        </pic:nvPicPr>
                        <pic:blipFill>
                          <a:blip r:embed="rId27"/>
                          <a:stretch>
                            <a:fillRect/>
                          </a:stretch>
                        </pic:blipFill>
                        <pic:spPr>
                          <a:xfrm>
                            <a:off x="0" y="0"/>
                            <a:ext cx="3564614" cy="1117686"/>
                          </a:xfrm>
                          <a:prstGeom prst="rect">
                            <a:avLst/>
                          </a:prstGeom>
                        </pic:spPr>
                      </pic:pic>
                    </a:graphicData>
                  </a:graphic>
                </wp:inline>
              </w:drawing>
            </w:r>
          </w:p>
        </w:tc>
      </w:tr>
      <w:tr w:rsidR="001D0FDD" w14:paraId="56DEB34B" w14:textId="77777777" w:rsidTr="00922663">
        <w:tc>
          <w:tcPr>
            <w:tcW w:w="3821" w:type="dxa"/>
          </w:tcPr>
          <w:p w14:paraId="56B07F80" w14:textId="76A60177" w:rsidR="001D0FDD" w:rsidRDefault="00922663" w:rsidP="00EB76BF">
            <w:pPr>
              <w:rPr>
                <w:noProof/>
                <w:lang w:eastAsia="da-DK"/>
              </w:rPr>
            </w:pPr>
            <w:r>
              <w:rPr>
                <w:noProof/>
                <w:lang w:eastAsia="da-DK"/>
              </w:rPr>
              <w:t>Vælg ´Send sms til +xx´ for at logge på Webmail.</w:t>
            </w:r>
          </w:p>
        </w:tc>
        <w:tc>
          <w:tcPr>
            <w:tcW w:w="5807" w:type="dxa"/>
          </w:tcPr>
          <w:p w14:paraId="3BEDA5FA" w14:textId="77777777" w:rsidR="00922663" w:rsidRDefault="00922663" w:rsidP="00EB76BF">
            <w:pPr>
              <w:rPr>
                <w:noProof/>
              </w:rPr>
            </w:pPr>
          </w:p>
          <w:p w14:paraId="4C182F62" w14:textId="27A558EB" w:rsidR="00922663" w:rsidRDefault="00922663" w:rsidP="00922663">
            <w:pPr>
              <w:jc w:val="center"/>
              <w:rPr>
                <w:noProof/>
              </w:rPr>
            </w:pPr>
            <w:r w:rsidRPr="00922663">
              <w:rPr>
                <w:noProof/>
              </w:rPr>
              <w:drawing>
                <wp:inline distT="0" distB="0" distL="0" distR="0" wp14:anchorId="0D5109BD" wp14:editId="01FBF22B">
                  <wp:extent cx="2227784" cy="2552218"/>
                  <wp:effectExtent l="0" t="0" r="1270" b="635"/>
                  <wp:docPr id="1237338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38675" name=""/>
                          <pic:cNvPicPr/>
                        </pic:nvPicPr>
                        <pic:blipFill>
                          <a:blip r:embed="rId28"/>
                          <a:stretch>
                            <a:fillRect/>
                          </a:stretch>
                        </pic:blipFill>
                        <pic:spPr>
                          <a:xfrm>
                            <a:off x="0" y="0"/>
                            <a:ext cx="2233578" cy="2558855"/>
                          </a:xfrm>
                          <a:prstGeom prst="rect">
                            <a:avLst/>
                          </a:prstGeom>
                        </pic:spPr>
                      </pic:pic>
                    </a:graphicData>
                  </a:graphic>
                </wp:inline>
              </w:drawing>
            </w:r>
          </w:p>
        </w:tc>
      </w:tr>
      <w:tr w:rsidR="008E124E" w14:paraId="41801327" w14:textId="77777777" w:rsidTr="00922663">
        <w:tc>
          <w:tcPr>
            <w:tcW w:w="3821" w:type="dxa"/>
          </w:tcPr>
          <w:p w14:paraId="034980FE" w14:textId="2A22F9B3" w:rsidR="008E124E" w:rsidRDefault="008E124E" w:rsidP="00EB76BF">
            <w:pPr>
              <w:rPr>
                <w:noProof/>
                <w:lang w:eastAsia="da-DK"/>
              </w:rPr>
            </w:pPr>
            <w:r>
              <w:rPr>
                <w:noProof/>
                <w:lang w:eastAsia="da-DK"/>
              </w:rPr>
              <w:t>Du modtager koden på SMS</w:t>
            </w:r>
            <w:r w:rsidR="00E62E71">
              <w:rPr>
                <w:noProof/>
                <w:lang w:eastAsia="da-DK"/>
              </w:rPr>
              <w:t>.</w:t>
            </w:r>
          </w:p>
          <w:p w14:paraId="64839A56" w14:textId="31BEB746" w:rsidR="004E752B" w:rsidRDefault="004E752B" w:rsidP="00EB76BF">
            <w:pPr>
              <w:rPr>
                <w:noProof/>
                <w:lang w:eastAsia="da-DK"/>
              </w:rPr>
            </w:pPr>
            <w:r>
              <w:rPr>
                <w:noProof/>
                <w:lang w:eastAsia="da-DK"/>
              </w:rPr>
              <w:drawing>
                <wp:anchor distT="0" distB="0" distL="114300" distR="114300" simplePos="0" relativeHeight="251852288" behindDoc="1" locked="0" layoutInCell="1" allowOverlap="1" wp14:anchorId="7C89D723" wp14:editId="4F0F4A55">
                  <wp:simplePos x="0" y="0"/>
                  <wp:positionH relativeFrom="column">
                    <wp:posOffset>-635</wp:posOffset>
                  </wp:positionH>
                  <wp:positionV relativeFrom="paragraph">
                    <wp:posOffset>174625</wp:posOffset>
                  </wp:positionV>
                  <wp:extent cx="260350" cy="373380"/>
                  <wp:effectExtent l="0" t="0" r="6350" b="7620"/>
                  <wp:wrapTight wrapText="bothSides">
                    <wp:wrapPolygon edited="0">
                      <wp:start x="0" y="0"/>
                      <wp:lineTo x="0" y="20939"/>
                      <wp:lineTo x="20546" y="20939"/>
                      <wp:lineTo x="20546" y="0"/>
                      <wp:lineTo x="0" y="0"/>
                    </wp:wrapPolygon>
                  </wp:wrapTight>
                  <wp:docPr id="1503045123" name="Picture 150304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260350" cy="37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07" w:type="dxa"/>
          </w:tcPr>
          <w:p w14:paraId="61751509" w14:textId="77777777" w:rsidR="008E124E" w:rsidRDefault="008E124E" w:rsidP="00EB76BF">
            <w:pPr>
              <w:rPr>
                <w:noProof/>
              </w:rPr>
            </w:pPr>
          </w:p>
          <w:p w14:paraId="2B202902" w14:textId="7AF6BD56" w:rsidR="004E752B" w:rsidRDefault="004E752B" w:rsidP="004E752B">
            <w:pPr>
              <w:jc w:val="center"/>
              <w:rPr>
                <w:noProof/>
              </w:rPr>
            </w:pPr>
            <w:r w:rsidRPr="004E752B">
              <w:rPr>
                <w:noProof/>
              </w:rPr>
              <w:drawing>
                <wp:inline distT="0" distB="0" distL="0" distR="0" wp14:anchorId="66CA9369" wp14:editId="7BFF9266">
                  <wp:extent cx="2142692" cy="672953"/>
                  <wp:effectExtent l="0" t="0" r="0" b="0"/>
                  <wp:docPr id="1388808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08446" name=""/>
                          <pic:cNvPicPr/>
                        </pic:nvPicPr>
                        <pic:blipFill>
                          <a:blip r:embed="rId29"/>
                          <a:stretch>
                            <a:fillRect/>
                          </a:stretch>
                        </pic:blipFill>
                        <pic:spPr>
                          <a:xfrm>
                            <a:off x="0" y="0"/>
                            <a:ext cx="2183429" cy="685747"/>
                          </a:xfrm>
                          <a:prstGeom prst="rect">
                            <a:avLst/>
                          </a:prstGeom>
                        </pic:spPr>
                      </pic:pic>
                    </a:graphicData>
                  </a:graphic>
                </wp:inline>
              </w:drawing>
            </w:r>
          </w:p>
          <w:p w14:paraId="27C4BC7F" w14:textId="77777777" w:rsidR="004E752B" w:rsidRDefault="004E752B" w:rsidP="00EB76BF">
            <w:pPr>
              <w:rPr>
                <w:noProof/>
              </w:rPr>
            </w:pPr>
          </w:p>
        </w:tc>
      </w:tr>
      <w:tr w:rsidR="008E124E" w14:paraId="421D5736" w14:textId="77777777" w:rsidTr="00922663">
        <w:tc>
          <w:tcPr>
            <w:tcW w:w="3821" w:type="dxa"/>
          </w:tcPr>
          <w:p w14:paraId="360E5CBD" w14:textId="0A51B607" w:rsidR="008E124E" w:rsidRDefault="008E124E" w:rsidP="00EB76BF">
            <w:pPr>
              <w:rPr>
                <w:noProof/>
                <w:lang w:eastAsia="da-DK"/>
              </w:rPr>
            </w:pPr>
            <w:r>
              <w:rPr>
                <w:noProof/>
                <w:lang w:eastAsia="da-DK"/>
              </w:rPr>
              <w:t>Indtast koden og Vælg ´Bekræft´ for at logge på Webmail.</w:t>
            </w:r>
            <w:r w:rsidR="004E752B">
              <w:rPr>
                <w:noProof/>
                <w:lang w:eastAsia="da-DK"/>
              </w:rPr>
              <w:br/>
            </w:r>
            <w:r w:rsidR="004E752B">
              <w:rPr>
                <w:noProof/>
                <w:lang w:eastAsia="da-DK"/>
              </w:rPr>
              <w:drawing>
                <wp:anchor distT="0" distB="0" distL="114300" distR="114300" simplePos="0" relativeHeight="251870720" behindDoc="1" locked="0" layoutInCell="1" allowOverlap="1" wp14:anchorId="7BC0D387" wp14:editId="2F7FC998">
                  <wp:simplePos x="0" y="0"/>
                  <wp:positionH relativeFrom="column">
                    <wp:posOffset>-635</wp:posOffset>
                  </wp:positionH>
                  <wp:positionV relativeFrom="paragraph">
                    <wp:posOffset>513080</wp:posOffset>
                  </wp:positionV>
                  <wp:extent cx="502920" cy="418465"/>
                  <wp:effectExtent l="0" t="0" r="0" b="635"/>
                  <wp:wrapTight wrapText="bothSides">
                    <wp:wrapPolygon edited="0">
                      <wp:start x="0" y="0"/>
                      <wp:lineTo x="0" y="20649"/>
                      <wp:lineTo x="20455" y="20649"/>
                      <wp:lineTo x="20455" y="0"/>
                      <wp:lineTo x="0" y="0"/>
                    </wp:wrapPolygon>
                  </wp:wrapTight>
                  <wp:docPr id="1446402397" name="Picture 1446402397"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07" w:type="dxa"/>
          </w:tcPr>
          <w:p w14:paraId="07710571" w14:textId="77777777" w:rsidR="008E124E" w:rsidRDefault="008E124E" w:rsidP="00EB76BF">
            <w:pPr>
              <w:rPr>
                <w:noProof/>
              </w:rPr>
            </w:pPr>
          </w:p>
          <w:p w14:paraId="4C54E844" w14:textId="16A03CA2" w:rsidR="004E752B" w:rsidRDefault="008E124E" w:rsidP="00E62E71">
            <w:pPr>
              <w:jc w:val="center"/>
              <w:rPr>
                <w:noProof/>
              </w:rPr>
            </w:pPr>
            <w:r w:rsidRPr="008E124E">
              <w:rPr>
                <w:noProof/>
              </w:rPr>
              <w:drawing>
                <wp:inline distT="0" distB="0" distL="0" distR="0" wp14:anchorId="17D6EDB7" wp14:editId="35C33B94">
                  <wp:extent cx="2391087" cy="2783712"/>
                  <wp:effectExtent l="0" t="0" r="0" b="0"/>
                  <wp:docPr id="122232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22421" name=""/>
                          <pic:cNvPicPr/>
                        </pic:nvPicPr>
                        <pic:blipFill>
                          <a:blip r:embed="rId30"/>
                          <a:stretch>
                            <a:fillRect/>
                          </a:stretch>
                        </pic:blipFill>
                        <pic:spPr>
                          <a:xfrm>
                            <a:off x="0" y="0"/>
                            <a:ext cx="2397042" cy="2790645"/>
                          </a:xfrm>
                          <a:prstGeom prst="rect">
                            <a:avLst/>
                          </a:prstGeom>
                        </pic:spPr>
                      </pic:pic>
                    </a:graphicData>
                  </a:graphic>
                </wp:inline>
              </w:drawing>
            </w:r>
          </w:p>
          <w:p w14:paraId="60088684" w14:textId="77777777" w:rsidR="008E124E" w:rsidRDefault="008E124E" w:rsidP="00EB76BF">
            <w:pPr>
              <w:rPr>
                <w:noProof/>
              </w:rPr>
            </w:pPr>
          </w:p>
        </w:tc>
      </w:tr>
      <w:tr w:rsidR="004E752B" w14:paraId="5FF54F73" w14:textId="77777777" w:rsidTr="00922663">
        <w:tc>
          <w:tcPr>
            <w:tcW w:w="3821" w:type="dxa"/>
          </w:tcPr>
          <w:p w14:paraId="6D477B5C" w14:textId="785D9A81" w:rsidR="004E752B" w:rsidRDefault="004E752B" w:rsidP="00EB76BF">
            <w:pPr>
              <w:rPr>
                <w:noProof/>
                <w:lang w:eastAsia="da-DK"/>
              </w:rPr>
            </w:pPr>
            <w:r>
              <w:rPr>
                <w:noProof/>
                <w:lang w:eastAsia="da-DK"/>
              </w:rPr>
              <w:t>Vælg Ja.</w:t>
            </w:r>
            <w:r>
              <w:rPr>
                <w:noProof/>
                <w:lang w:eastAsia="da-DK"/>
              </w:rPr>
              <w:br/>
            </w:r>
            <w:r>
              <w:rPr>
                <w:noProof/>
                <w:lang w:eastAsia="da-DK"/>
              </w:rPr>
              <w:drawing>
                <wp:anchor distT="0" distB="0" distL="114300" distR="114300" simplePos="0" relativeHeight="251872768" behindDoc="1" locked="0" layoutInCell="1" allowOverlap="1" wp14:anchorId="39FD2E7D" wp14:editId="40ED5357">
                  <wp:simplePos x="0" y="0"/>
                  <wp:positionH relativeFrom="column">
                    <wp:posOffset>-635</wp:posOffset>
                  </wp:positionH>
                  <wp:positionV relativeFrom="paragraph">
                    <wp:posOffset>346075</wp:posOffset>
                  </wp:positionV>
                  <wp:extent cx="502920" cy="418465"/>
                  <wp:effectExtent l="0" t="0" r="0" b="635"/>
                  <wp:wrapTight wrapText="bothSides">
                    <wp:wrapPolygon edited="0">
                      <wp:start x="0" y="0"/>
                      <wp:lineTo x="0" y="20649"/>
                      <wp:lineTo x="20455" y="20649"/>
                      <wp:lineTo x="20455" y="0"/>
                      <wp:lineTo x="0" y="0"/>
                    </wp:wrapPolygon>
                  </wp:wrapTight>
                  <wp:docPr id="2047385733" name="Picture 2047385733"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0292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8B506" w14:textId="17EE08B7" w:rsidR="004E752B" w:rsidRDefault="004E752B" w:rsidP="00EB76BF">
            <w:pPr>
              <w:rPr>
                <w:noProof/>
                <w:lang w:eastAsia="da-DK"/>
              </w:rPr>
            </w:pPr>
          </w:p>
        </w:tc>
        <w:tc>
          <w:tcPr>
            <w:tcW w:w="5807" w:type="dxa"/>
          </w:tcPr>
          <w:p w14:paraId="4912A910" w14:textId="77777777" w:rsidR="004E752B" w:rsidRDefault="004E752B" w:rsidP="00EB76BF">
            <w:pPr>
              <w:rPr>
                <w:noProof/>
              </w:rPr>
            </w:pPr>
          </w:p>
          <w:p w14:paraId="175E0899" w14:textId="77777777" w:rsidR="004E752B" w:rsidRDefault="004E752B" w:rsidP="004E752B">
            <w:pPr>
              <w:jc w:val="center"/>
              <w:rPr>
                <w:noProof/>
              </w:rPr>
            </w:pPr>
            <w:r w:rsidRPr="000E7506">
              <w:rPr>
                <w:noProof/>
              </w:rPr>
              <w:drawing>
                <wp:inline distT="0" distB="0" distL="0" distR="0" wp14:anchorId="01C48F93" wp14:editId="39DEC8BC">
                  <wp:extent cx="1567964" cy="1666754"/>
                  <wp:effectExtent l="0" t="0" r="0" b="0"/>
                  <wp:docPr id="74138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1815" name=""/>
                          <pic:cNvPicPr/>
                        </pic:nvPicPr>
                        <pic:blipFill>
                          <a:blip r:embed="rId31"/>
                          <a:stretch>
                            <a:fillRect/>
                          </a:stretch>
                        </pic:blipFill>
                        <pic:spPr>
                          <a:xfrm>
                            <a:off x="0" y="0"/>
                            <a:ext cx="1574219" cy="1673403"/>
                          </a:xfrm>
                          <a:prstGeom prst="rect">
                            <a:avLst/>
                          </a:prstGeom>
                        </pic:spPr>
                      </pic:pic>
                    </a:graphicData>
                  </a:graphic>
                </wp:inline>
              </w:drawing>
            </w:r>
          </w:p>
          <w:p w14:paraId="1A559301" w14:textId="5506D274" w:rsidR="004E752B" w:rsidRDefault="004E752B" w:rsidP="004E752B">
            <w:pPr>
              <w:jc w:val="center"/>
              <w:rPr>
                <w:noProof/>
              </w:rPr>
            </w:pPr>
          </w:p>
        </w:tc>
      </w:tr>
    </w:tbl>
    <w:p w14:paraId="16C152B5" w14:textId="77777777" w:rsidR="00411021" w:rsidRDefault="00411021" w:rsidP="00411021">
      <w:pPr>
        <w:pStyle w:val="Heading1"/>
      </w:pPr>
      <w:r w:rsidRPr="004E752B">
        <w:t>Når du skal to-faktor-godkende med SMS</w:t>
      </w:r>
      <w:r>
        <w:br/>
      </w:r>
    </w:p>
    <w:tbl>
      <w:tblPr>
        <w:tblStyle w:val="TableGrid"/>
        <w:tblW w:w="0" w:type="auto"/>
        <w:tblLook w:val="04A0" w:firstRow="1" w:lastRow="0" w:firstColumn="1" w:lastColumn="0" w:noHBand="0" w:noVBand="1"/>
      </w:tblPr>
      <w:tblGrid>
        <w:gridCol w:w="3823"/>
        <w:gridCol w:w="5805"/>
      </w:tblGrid>
      <w:tr w:rsidR="00411021" w14:paraId="5980E43D" w14:textId="77777777" w:rsidTr="00411021">
        <w:tc>
          <w:tcPr>
            <w:tcW w:w="3823" w:type="dxa"/>
          </w:tcPr>
          <w:p w14:paraId="3475C0B7" w14:textId="77777777" w:rsidR="00411021" w:rsidRDefault="00085A1B" w:rsidP="00411021">
            <w:r>
              <w:t>Gå til webmail.ku.dk</w:t>
            </w:r>
          </w:p>
          <w:p w14:paraId="5371BC87" w14:textId="77777777" w:rsidR="00085A1B" w:rsidRDefault="00085A1B" w:rsidP="00411021"/>
          <w:p w14:paraId="7106310F" w14:textId="6E0283D4" w:rsidR="00085A1B" w:rsidRDefault="00085A1B" w:rsidP="00411021">
            <w:r>
              <w:t>Indtast din KU-brugerkonto</w:t>
            </w:r>
            <w:r w:rsidR="004725C6">
              <w:t xml:space="preserve"> (xxxxxx@alumni.ku.dk)</w:t>
            </w:r>
            <w:r>
              <w:t>, hvis det ikke allerede er udfyldt.</w:t>
            </w:r>
            <w:r w:rsidR="004E752B">
              <w:br/>
            </w:r>
          </w:p>
          <w:p w14:paraId="1269708A" w14:textId="77777777" w:rsidR="00085A1B" w:rsidRDefault="00085A1B" w:rsidP="00411021"/>
          <w:p w14:paraId="46D5C2D6" w14:textId="77777777" w:rsidR="00085A1B" w:rsidRDefault="00085A1B" w:rsidP="00411021"/>
          <w:p w14:paraId="680CAC32" w14:textId="3AA41522" w:rsidR="00085A1B" w:rsidRDefault="00085A1B" w:rsidP="00411021"/>
        </w:tc>
        <w:tc>
          <w:tcPr>
            <w:tcW w:w="5805" w:type="dxa"/>
          </w:tcPr>
          <w:p w14:paraId="05FB9D66" w14:textId="77777777" w:rsidR="00411021" w:rsidRDefault="00085A1B" w:rsidP="00085A1B">
            <w:pPr>
              <w:pStyle w:val="Heading1"/>
              <w:jc w:val="center"/>
            </w:pPr>
            <w:r w:rsidRPr="00085A1B">
              <w:rPr>
                <w:noProof/>
              </w:rPr>
              <w:drawing>
                <wp:inline distT="0" distB="0" distL="0" distR="0" wp14:anchorId="17298DF8" wp14:editId="0116E3CC">
                  <wp:extent cx="2106914" cy="1996200"/>
                  <wp:effectExtent l="0" t="0" r="8255" b="4445"/>
                  <wp:docPr id="60921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16719" name=""/>
                          <pic:cNvPicPr/>
                        </pic:nvPicPr>
                        <pic:blipFill>
                          <a:blip r:embed="rId32"/>
                          <a:stretch>
                            <a:fillRect/>
                          </a:stretch>
                        </pic:blipFill>
                        <pic:spPr>
                          <a:xfrm>
                            <a:off x="0" y="0"/>
                            <a:ext cx="2116807" cy="2005573"/>
                          </a:xfrm>
                          <a:prstGeom prst="rect">
                            <a:avLst/>
                          </a:prstGeom>
                        </pic:spPr>
                      </pic:pic>
                    </a:graphicData>
                  </a:graphic>
                </wp:inline>
              </w:drawing>
            </w:r>
          </w:p>
          <w:p w14:paraId="4936E1CA" w14:textId="4E8D20A1" w:rsidR="00085A1B" w:rsidRPr="00085A1B" w:rsidRDefault="00085A1B" w:rsidP="00085A1B"/>
        </w:tc>
      </w:tr>
      <w:tr w:rsidR="00411021" w14:paraId="21456A19" w14:textId="77777777" w:rsidTr="00411021">
        <w:tc>
          <w:tcPr>
            <w:tcW w:w="3823" w:type="dxa"/>
          </w:tcPr>
          <w:p w14:paraId="12F6D94F" w14:textId="45D86892" w:rsidR="00411021" w:rsidRDefault="00085A1B" w:rsidP="00411021">
            <w:r>
              <w:t xml:space="preserve">Indtast din </w:t>
            </w:r>
            <w:proofErr w:type="gramStart"/>
            <w:r>
              <w:t>KU adgangskode</w:t>
            </w:r>
            <w:proofErr w:type="gramEnd"/>
            <w:r>
              <w:t xml:space="preserve"> (den du benytter til at logge på fx </w:t>
            </w:r>
            <w:proofErr w:type="spellStart"/>
            <w:r>
              <w:t>KUnet</w:t>
            </w:r>
            <w:proofErr w:type="spellEnd"/>
            <w:r w:rsidR="008E124E">
              <w:t>)</w:t>
            </w:r>
            <w:r>
              <w:t>.</w:t>
            </w:r>
          </w:p>
        </w:tc>
        <w:tc>
          <w:tcPr>
            <w:tcW w:w="5805" w:type="dxa"/>
          </w:tcPr>
          <w:p w14:paraId="47E6D3C5" w14:textId="77777777" w:rsidR="000E7506" w:rsidRDefault="000E7506" w:rsidP="000E7506"/>
          <w:p w14:paraId="0E1C3B47" w14:textId="77777777" w:rsidR="000E7506" w:rsidRPr="000E7506" w:rsidRDefault="000E7506" w:rsidP="000E7506"/>
          <w:p w14:paraId="22FB6459" w14:textId="3223D597" w:rsidR="00085A1B" w:rsidRPr="00085A1B" w:rsidRDefault="000E7506" w:rsidP="004E752B">
            <w:pPr>
              <w:jc w:val="center"/>
            </w:pPr>
            <w:r w:rsidRPr="000E7506">
              <w:rPr>
                <w:noProof/>
              </w:rPr>
              <w:drawing>
                <wp:inline distT="0" distB="0" distL="0" distR="0" wp14:anchorId="4DE79177" wp14:editId="0149C3A8">
                  <wp:extent cx="1681223" cy="1716935"/>
                  <wp:effectExtent l="0" t="0" r="0" b="0"/>
                  <wp:docPr id="67480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09763" name=""/>
                          <pic:cNvPicPr/>
                        </pic:nvPicPr>
                        <pic:blipFill>
                          <a:blip r:embed="rId33"/>
                          <a:stretch>
                            <a:fillRect/>
                          </a:stretch>
                        </pic:blipFill>
                        <pic:spPr>
                          <a:xfrm>
                            <a:off x="0" y="0"/>
                            <a:ext cx="1685600" cy="1721405"/>
                          </a:xfrm>
                          <a:prstGeom prst="rect">
                            <a:avLst/>
                          </a:prstGeom>
                        </pic:spPr>
                      </pic:pic>
                    </a:graphicData>
                  </a:graphic>
                </wp:inline>
              </w:drawing>
            </w:r>
          </w:p>
        </w:tc>
      </w:tr>
      <w:tr w:rsidR="000E7506" w14:paraId="2568822B" w14:textId="77777777" w:rsidTr="00411021">
        <w:tc>
          <w:tcPr>
            <w:tcW w:w="3823" w:type="dxa"/>
          </w:tcPr>
          <w:p w14:paraId="41343F6F" w14:textId="1C42C3C8" w:rsidR="000E7506" w:rsidRDefault="000E7506" w:rsidP="00411021">
            <w:r>
              <w:t>Vælg ´Send sms til ´</w:t>
            </w:r>
            <w:r w:rsidR="00E62E71">
              <w:t>.</w:t>
            </w:r>
          </w:p>
          <w:p w14:paraId="6AD69BD7" w14:textId="19CEF60F" w:rsidR="000E7506" w:rsidRDefault="000E7506" w:rsidP="00411021"/>
        </w:tc>
        <w:tc>
          <w:tcPr>
            <w:tcW w:w="5805" w:type="dxa"/>
          </w:tcPr>
          <w:p w14:paraId="7D018261" w14:textId="111AACB3" w:rsidR="000E7506" w:rsidRDefault="000E7506" w:rsidP="00085A1B">
            <w:pPr>
              <w:pStyle w:val="Heading1"/>
              <w:jc w:val="center"/>
            </w:pPr>
            <w:r w:rsidRPr="000E7506">
              <w:rPr>
                <w:noProof/>
              </w:rPr>
              <w:drawing>
                <wp:inline distT="0" distB="0" distL="0" distR="0" wp14:anchorId="476010E4" wp14:editId="4E358356">
                  <wp:extent cx="1292281" cy="1687493"/>
                  <wp:effectExtent l="0" t="0" r="3175" b="8255"/>
                  <wp:docPr id="144615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57374" name=""/>
                          <pic:cNvPicPr/>
                        </pic:nvPicPr>
                        <pic:blipFill>
                          <a:blip r:embed="rId34"/>
                          <a:stretch>
                            <a:fillRect/>
                          </a:stretch>
                        </pic:blipFill>
                        <pic:spPr>
                          <a:xfrm>
                            <a:off x="0" y="0"/>
                            <a:ext cx="1301095" cy="1699002"/>
                          </a:xfrm>
                          <a:prstGeom prst="rect">
                            <a:avLst/>
                          </a:prstGeom>
                        </pic:spPr>
                      </pic:pic>
                    </a:graphicData>
                  </a:graphic>
                </wp:inline>
              </w:drawing>
            </w:r>
          </w:p>
          <w:p w14:paraId="462570E3" w14:textId="77777777" w:rsidR="000E7506" w:rsidRPr="000E7506" w:rsidRDefault="000E7506" w:rsidP="000E7506"/>
        </w:tc>
      </w:tr>
      <w:tr w:rsidR="008E124E" w14:paraId="5D2CD2E0" w14:textId="77777777" w:rsidTr="00411021">
        <w:tc>
          <w:tcPr>
            <w:tcW w:w="3823" w:type="dxa"/>
          </w:tcPr>
          <w:p w14:paraId="2C82721D" w14:textId="485D9A96" w:rsidR="008E124E" w:rsidRDefault="008E124E" w:rsidP="00411021">
            <w:r>
              <w:t>Du modtager en kode på SMS</w:t>
            </w:r>
            <w:r w:rsidR="00E62E71">
              <w:t>.</w:t>
            </w:r>
          </w:p>
          <w:p w14:paraId="36232B15" w14:textId="20845DB3" w:rsidR="004E752B" w:rsidRDefault="004E752B" w:rsidP="00411021">
            <w:r>
              <w:rPr>
                <w:noProof/>
                <w:lang w:eastAsia="da-DK"/>
              </w:rPr>
              <w:drawing>
                <wp:anchor distT="0" distB="0" distL="114300" distR="114300" simplePos="0" relativeHeight="251854336" behindDoc="1" locked="0" layoutInCell="1" allowOverlap="1" wp14:anchorId="110B5799" wp14:editId="7B2C4B91">
                  <wp:simplePos x="0" y="0"/>
                  <wp:positionH relativeFrom="column">
                    <wp:posOffset>-635</wp:posOffset>
                  </wp:positionH>
                  <wp:positionV relativeFrom="paragraph">
                    <wp:posOffset>175260</wp:posOffset>
                  </wp:positionV>
                  <wp:extent cx="260350" cy="373380"/>
                  <wp:effectExtent l="0" t="0" r="6350" b="7620"/>
                  <wp:wrapTight wrapText="bothSides">
                    <wp:wrapPolygon edited="0">
                      <wp:start x="0" y="0"/>
                      <wp:lineTo x="0" y="20939"/>
                      <wp:lineTo x="20546" y="20939"/>
                      <wp:lineTo x="20546" y="0"/>
                      <wp:lineTo x="0" y="0"/>
                    </wp:wrapPolygon>
                  </wp:wrapTight>
                  <wp:docPr id="1841636965" name="Picture 184163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260350" cy="37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05" w:type="dxa"/>
          </w:tcPr>
          <w:p w14:paraId="0897B5F6" w14:textId="77777777" w:rsidR="008E124E" w:rsidRDefault="004E752B" w:rsidP="00085A1B">
            <w:pPr>
              <w:pStyle w:val="Heading1"/>
              <w:jc w:val="center"/>
            </w:pPr>
            <w:r w:rsidRPr="004E752B">
              <w:rPr>
                <w:noProof/>
              </w:rPr>
              <w:drawing>
                <wp:inline distT="0" distB="0" distL="0" distR="0" wp14:anchorId="4949B961" wp14:editId="370820BA">
                  <wp:extent cx="2073814" cy="622919"/>
                  <wp:effectExtent l="0" t="0" r="3175" b="6350"/>
                  <wp:docPr id="113842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21269" name=""/>
                          <pic:cNvPicPr/>
                        </pic:nvPicPr>
                        <pic:blipFill>
                          <a:blip r:embed="rId35"/>
                          <a:stretch>
                            <a:fillRect/>
                          </a:stretch>
                        </pic:blipFill>
                        <pic:spPr>
                          <a:xfrm>
                            <a:off x="0" y="0"/>
                            <a:ext cx="2118729" cy="636410"/>
                          </a:xfrm>
                          <a:prstGeom prst="rect">
                            <a:avLst/>
                          </a:prstGeom>
                        </pic:spPr>
                      </pic:pic>
                    </a:graphicData>
                  </a:graphic>
                </wp:inline>
              </w:drawing>
            </w:r>
          </w:p>
          <w:p w14:paraId="7E389EB0" w14:textId="28225CAA" w:rsidR="004E752B" w:rsidRPr="004E752B" w:rsidRDefault="004E752B" w:rsidP="004E752B"/>
        </w:tc>
      </w:tr>
      <w:tr w:rsidR="000E7506" w14:paraId="11A746F6" w14:textId="77777777" w:rsidTr="00411021">
        <w:tc>
          <w:tcPr>
            <w:tcW w:w="3823" w:type="dxa"/>
          </w:tcPr>
          <w:p w14:paraId="37A1DDC9" w14:textId="6FA36311" w:rsidR="000E7506" w:rsidRDefault="000E7506" w:rsidP="00411021">
            <w:r>
              <w:t>Indtast koden</w:t>
            </w:r>
            <w:r w:rsidR="008E124E">
              <w:t xml:space="preserve"> i dialogboksen</w:t>
            </w:r>
            <w:r w:rsidR="009F23CD">
              <w:t>.</w:t>
            </w:r>
          </w:p>
          <w:p w14:paraId="61118731" w14:textId="77777777" w:rsidR="009F23CD" w:rsidRDefault="009F23CD" w:rsidP="00411021"/>
          <w:p w14:paraId="2170F445" w14:textId="787C5AD5" w:rsidR="000E7506" w:rsidRDefault="000E7506" w:rsidP="00411021">
            <w:r>
              <w:t xml:space="preserve">Vælg </w:t>
            </w:r>
            <w:r w:rsidR="008E124E">
              <w:t>’B</w:t>
            </w:r>
            <w:r>
              <w:t>ekræft</w:t>
            </w:r>
            <w:r w:rsidR="008E124E">
              <w:t>’.</w:t>
            </w:r>
          </w:p>
        </w:tc>
        <w:tc>
          <w:tcPr>
            <w:tcW w:w="5805" w:type="dxa"/>
          </w:tcPr>
          <w:p w14:paraId="5FD8FDA7" w14:textId="4F217BC5" w:rsidR="000E7506" w:rsidRDefault="000E7506" w:rsidP="00085A1B">
            <w:pPr>
              <w:pStyle w:val="Heading1"/>
              <w:jc w:val="center"/>
            </w:pPr>
            <w:r w:rsidRPr="000E7506">
              <w:rPr>
                <w:noProof/>
              </w:rPr>
              <w:drawing>
                <wp:inline distT="0" distB="0" distL="0" distR="0" wp14:anchorId="529623FC" wp14:editId="3E1F51D1">
                  <wp:extent cx="1607404" cy="1857737"/>
                  <wp:effectExtent l="0" t="0" r="0" b="9525"/>
                  <wp:docPr id="49465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50380" name=""/>
                          <pic:cNvPicPr/>
                        </pic:nvPicPr>
                        <pic:blipFill>
                          <a:blip r:embed="rId36"/>
                          <a:stretch>
                            <a:fillRect/>
                          </a:stretch>
                        </pic:blipFill>
                        <pic:spPr>
                          <a:xfrm>
                            <a:off x="0" y="0"/>
                            <a:ext cx="1611699" cy="1862701"/>
                          </a:xfrm>
                          <a:prstGeom prst="rect">
                            <a:avLst/>
                          </a:prstGeom>
                        </pic:spPr>
                      </pic:pic>
                    </a:graphicData>
                  </a:graphic>
                </wp:inline>
              </w:drawing>
            </w:r>
          </w:p>
          <w:p w14:paraId="0557BAD6" w14:textId="77777777" w:rsidR="000E7506" w:rsidRPr="000E7506" w:rsidRDefault="000E7506" w:rsidP="000E7506"/>
        </w:tc>
      </w:tr>
      <w:tr w:rsidR="000E7506" w14:paraId="1546E42D" w14:textId="77777777" w:rsidTr="00411021">
        <w:tc>
          <w:tcPr>
            <w:tcW w:w="3823" w:type="dxa"/>
          </w:tcPr>
          <w:p w14:paraId="34BC8C78" w14:textId="55B59D21" w:rsidR="000E7506" w:rsidRDefault="000E7506" w:rsidP="00411021">
            <w:r>
              <w:t>Vælg ja</w:t>
            </w:r>
            <w:r w:rsidR="009F23CD">
              <w:t>.</w:t>
            </w:r>
            <w:r>
              <w:t xml:space="preserve"> </w:t>
            </w:r>
          </w:p>
        </w:tc>
        <w:tc>
          <w:tcPr>
            <w:tcW w:w="5805" w:type="dxa"/>
          </w:tcPr>
          <w:p w14:paraId="6B666F74" w14:textId="50302AB1" w:rsidR="000E7506" w:rsidRDefault="000E7506" w:rsidP="00085A1B">
            <w:pPr>
              <w:pStyle w:val="Heading1"/>
              <w:jc w:val="center"/>
            </w:pPr>
            <w:r w:rsidRPr="000E7506">
              <w:rPr>
                <w:noProof/>
              </w:rPr>
              <w:drawing>
                <wp:inline distT="0" distB="0" distL="0" distR="0" wp14:anchorId="62E29FD1" wp14:editId="7F6AC561">
                  <wp:extent cx="1906199" cy="2026299"/>
                  <wp:effectExtent l="0" t="0" r="0" b="0"/>
                  <wp:docPr id="63931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1815" name=""/>
                          <pic:cNvPicPr/>
                        </pic:nvPicPr>
                        <pic:blipFill>
                          <a:blip r:embed="rId31"/>
                          <a:stretch>
                            <a:fillRect/>
                          </a:stretch>
                        </pic:blipFill>
                        <pic:spPr>
                          <a:xfrm>
                            <a:off x="0" y="0"/>
                            <a:ext cx="1913997" cy="2034589"/>
                          </a:xfrm>
                          <a:prstGeom prst="rect">
                            <a:avLst/>
                          </a:prstGeom>
                        </pic:spPr>
                      </pic:pic>
                    </a:graphicData>
                  </a:graphic>
                </wp:inline>
              </w:drawing>
            </w:r>
          </w:p>
          <w:p w14:paraId="40659D0D" w14:textId="77777777" w:rsidR="000E7506" w:rsidRPr="000E7506" w:rsidRDefault="000E7506" w:rsidP="000E7506"/>
        </w:tc>
      </w:tr>
    </w:tbl>
    <w:p w14:paraId="251F74F5" w14:textId="0C96F853" w:rsidR="00B52CD3" w:rsidRDefault="00411021" w:rsidP="00411021">
      <w:pPr>
        <w:pStyle w:val="Heading1"/>
      </w:pPr>
      <w:r>
        <w:br/>
      </w:r>
    </w:p>
    <w:p w14:paraId="73D8C5CA" w14:textId="35BA443B" w:rsidR="00B52CD3" w:rsidRDefault="00B52CD3" w:rsidP="00780091">
      <w:pPr>
        <w:rPr>
          <w:rFonts w:ascii="Calibri" w:hAnsi="Calibri" w:cs="Calibri"/>
          <w:sz w:val="20"/>
          <w:szCs w:val="20"/>
        </w:rPr>
      </w:pPr>
    </w:p>
    <w:p w14:paraId="5CD3D9D9" w14:textId="77777777" w:rsidR="00B52CD3" w:rsidRDefault="00B52CD3" w:rsidP="00780091">
      <w:pPr>
        <w:rPr>
          <w:rFonts w:ascii="Calibri" w:hAnsi="Calibri" w:cs="Calibri"/>
          <w:sz w:val="20"/>
          <w:szCs w:val="20"/>
        </w:rPr>
      </w:pPr>
    </w:p>
    <w:bookmarkEnd w:id="1"/>
    <w:p w14:paraId="241F2C29" w14:textId="5272A705" w:rsidR="007433EC" w:rsidRDefault="000E65F2" w:rsidP="000E65F2">
      <w:r>
        <w:br/>
      </w:r>
      <w:r w:rsidR="00CF13CC" w:rsidRPr="007F5FEA">
        <w:rPr>
          <w:rFonts w:ascii="Segoe UI Emoji" w:eastAsia="Segoe UI Emoji" w:hAnsi="Segoe UI Emoji" w:cs="Segoe UI Emoji"/>
          <w:sz w:val="32"/>
          <w:szCs w:val="32"/>
        </w:rPr>
        <w:t>📞</w:t>
      </w:r>
      <w:r w:rsidR="00CF13CC">
        <w:t xml:space="preserve"> Hvis du har brug for hjælp, kan du ringe til KU-IT Support på: </w:t>
      </w:r>
      <w:r w:rsidR="00CF13CC" w:rsidRPr="3C96E59C">
        <w:rPr>
          <w:b/>
          <w:bCs/>
        </w:rPr>
        <w:t>35</w:t>
      </w:r>
      <w:r w:rsidR="00CF13CC">
        <w:t xml:space="preserve"> 32 32 32</w:t>
      </w:r>
      <w:r w:rsidR="00151FF9">
        <w:t xml:space="preserve">. Se supportens åbningstider: </w:t>
      </w:r>
      <w:hyperlink r:id="rId37" w:history="1">
        <w:r w:rsidR="00151FF9" w:rsidRPr="00151FF9">
          <w:rPr>
            <w:rStyle w:val="Hyperlink"/>
          </w:rPr>
          <w:t>Overblik over IT-supportcentre på KU</w:t>
        </w:r>
      </w:hyperlink>
      <w:r w:rsidR="00151FF9">
        <w:t>.</w:t>
      </w:r>
    </w:p>
    <w:p w14:paraId="71BF6942" w14:textId="77777777" w:rsidR="007433EC" w:rsidRPr="00151FF9" w:rsidRDefault="007433EC" w:rsidP="000E65F2"/>
    <w:sectPr w:rsidR="007433EC" w:rsidRPr="00151FF9" w:rsidSect="00E57BFD">
      <w:headerReference w:type="default" r:id="rId38"/>
      <w:footerReference w:type="default" r:id="rId39"/>
      <w:headerReference w:type="first" r:id="rId40"/>
      <w:pgSz w:w="11906" w:h="16838"/>
      <w:pgMar w:top="1531" w:right="1134" w:bottom="62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D8261" w14:textId="77777777" w:rsidR="00DE7A00" w:rsidRDefault="00DE7A00" w:rsidP="003E3CFD">
      <w:pPr>
        <w:spacing w:after="0" w:line="240" w:lineRule="auto"/>
      </w:pPr>
      <w:r>
        <w:separator/>
      </w:r>
    </w:p>
  </w:endnote>
  <w:endnote w:type="continuationSeparator" w:id="0">
    <w:p w14:paraId="0124BBF0" w14:textId="77777777" w:rsidR="00DE7A00" w:rsidRDefault="00DE7A00" w:rsidP="003E3CFD">
      <w:pPr>
        <w:spacing w:after="0" w:line="240" w:lineRule="auto"/>
      </w:pPr>
      <w:r>
        <w:continuationSeparator/>
      </w:r>
    </w:p>
  </w:endnote>
  <w:endnote w:type="continuationNotice" w:id="1">
    <w:p w14:paraId="3E5D5BC7" w14:textId="77777777" w:rsidR="00DE7A00" w:rsidRDefault="00DE7A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1051553"/>
      <w:docPartObj>
        <w:docPartGallery w:val="Page Numbers (Bottom of Page)"/>
        <w:docPartUnique/>
      </w:docPartObj>
    </w:sdtPr>
    <w:sdtEndPr/>
    <w:sdtContent>
      <w:p w14:paraId="22BAF539" w14:textId="0F270C2C" w:rsidR="009D5D81" w:rsidRDefault="009D5D81">
        <w:pPr>
          <w:pStyle w:val="Footer"/>
          <w:jc w:val="right"/>
        </w:pPr>
        <w:r>
          <w:fldChar w:fldCharType="begin"/>
        </w:r>
        <w:r>
          <w:instrText>PAGE   \* MERGEFORMAT</w:instrText>
        </w:r>
        <w:r>
          <w:fldChar w:fldCharType="separate"/>
        </w:r>
        <w:r w:rsidR="00680171">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4C3D8" w14:textId="77777777" w:rsidR="00DE7A00" w:rsidRDefault="00DE7A00" w:rsidP="003E3CFD">
      <w:pPr>
        <w:spacing w:after="0" w:line="240" w:lineRule="auto"/>
      </w:pPr>
      <w:r>
        <w:separator/>
      </w:r>
    </w:p>
  </w:footnote>
  <w:footnote w:type="continuationSeparator" w:id="0">
    <w:p w14:paraId="5B69229D" w14:textId="77777777" w:rsidR="00DE7A00" w:rsidRDefault="00DE7A00" w:rsidP="003E3CFD">
      <w:pPr>
        <w:spacing w:after="0" w:line="240" w:lineRule="auto"/>
      </w:pPr>
      <w:r>
        <w:continuationSeparator/>
      </w:r>
    </w:p>
  </w:footnote>
  <w:footnote w:type="continuationNotice" w:id="1">
    <w:p w14:paraId="1F50B4CA" w14:textId="77777777" w:rsidR="00DE7A00" w:rsidRDefault="00DE7A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B0305" w14:textId="77777777" w:rsidR="000A580C" w:rsidRDefault="00901949" w:rsidP="00055D59">
    <w:pPr>
      <w:pStyle w:val="Header"/>
      <w:tabs>
        <w:tab w:val="clear" w:pos="4819"/>
        <w:tab w:val="clear" w:pos="9638"/>
        <w:tab w:val="left" w:pos="5312"/>
      </w:tabs>
      <w:rPr>
        <w:color w:val="A6A6A6" w:themeColor="background1" w:themeShade="A6"/>
      </w:rPr>
    </w:pPr>
    <w:r>
      <w:rPr>
        <w:noProof/>
        <w:color w:val="A6A6A6" w:themeColor="background1" w:themeShade="A6"/>
        <w:lang w:eastAsia="da-DK"/>
      </w:rPr>
      <w:drawing>
        <wp:anchor distT="0" distB="0" distL="114300" distR="114300" simplePos="0" relativeHeight="251658752" behindDoc="1" locked="0" layoutInCell="1" allowOverlap="1" wp14:anchorId="4EA5F911" wp14:editId="5050DB2A">
          <wp:simplePos x="0" y="0"/>
          <wp:positionH relativeFrom="column">
            <wp:posOffset>-729615</wp:posOffset>
          </wp:positionH>
          <wp:positionV relativeFrom="paragraph">
            <wp:posOffset>-630555</wp:posOffset>
          </wp:positionV>
          <wp:extent cx="7562850" cy="1150357"/>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 logo - vejledningsheader.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150357"/>
                  </a:xfrm>
                  <a:prstGeom prst="rect">
                    <a:avLst/>
                  </a:prstGeom>
                </pic:spPr>
              </pic:pic>
            </a:graphicData>
          </a:graphic>
          <wp14:sizeRelH relativeFrom="page">
            <wp14:pctWidth>0</wp14:pctWidth>
          </wp14:sizeRelH>
          <wp14:sizeRelV relativeFrom="page">
            <wp14:pctHeight>0</wp14:pctHeight>
          </wp14:sizeRelV>
        </wp:anchor>
      </w:drawing>
    </w:r>
    <w:r w:rsidR="00055D59">
      <w:rPr>
        <w:color w:val="A6A6A6" w:themeColor="background1" w:themeShade="A6"/>
      </w:rPr>
      <w:tab/>
    </w:r>
  </w:p>
  <w:p w14:paraId="33DC3C4D" w14:textId="77777777" w:rsidR="009949B3" w:rsidRPr="009949B3" w:rsidRDefault="009949B3" w:rsidP="00994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E7EDE" w14:textId="77777777" w:rsidR="00B33A73" w:rsidRDefault="00B33A73" w:rsidP="00B33A73">
    <w:pPr>
      <w:pStyle w:val="Header"/>
      <w:tabs>
        <w:tab w:val="clear" w:pos="4819"/>
        <w:tab w:val="clear" w:pos="9638"/>
        <w:tab w:val="left" w:pos="5312"/>
      </w:tabs>
      <w:rPr>
        <w:color w:val="A6A6A6" w:themeColor="background1" w:themeShade="A6"/>
      </w:rPr>
    </w:pPr>
    <w:r>
      <w:rPr>
        <w:noProof/>
        <w:color w:val="A6A6A6" w:themeColor="background1" w:themeShade="A6"/>
        <w:lang w:eastAsia="da-DK"/>
      </w:rPr>
      <w:drawing>
        <wp:anchor distT="0" distB="0" distL="114300" distR="114300" simplePos="0" relativeHeight="251660800" behindDoc="1" locked="0" layoutInCell="1" allowOverlap="1" wp14:anchorId="7745C272" wp14:editId="45550F61">
          <wp:simplePos x="0" y="0"/>
          <wp:positionH relativeFrom="column">
            <wp:posOffset>-843915</wp:posOffset>
          </wp:positionH>
          <wp:positionV relativeFrom="paragraph">
            <wp:posOffset>-678815</wp:posOffset>
          </wp:positionV>
          <wp:extent cx="7827586" cy="1190625"/>
          <wp:effectExtent l="0" t="0" r="2540"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 logo - vejledningsheader.jpg"/>
                  <pic:cNvPicPr/>
                </pic:nvPicPr>
                <pic:blipFill>
                  <a:blip r:embed="rId1">
                    <a:extLst>
                      <a:ext uri="{28A0092B-C50C-407E-A947-70E740481C1C}">
                        <a14:useLocalDpi xmlns:a14="http://schemas.microsoft.com/office/drawing/2010/main" val="0"/>
                      </a:ext>
                    </a:extLst>
                  </a:blip>
                  <a:stretch>
                    <a:fillRect/>
                  </a:stretch>
                </pic:blipFill>
                <pic:spPr>
                  <a:xfrm>
                    <a:off x="0" y="0"/>
                    <a:ext cx="7827586" cy="1190625"/>
                  </a:xfrm>
                  <a:prstGeom prst="rect">
                    <a:avLst/>
                  </a:prstGeom>
                </pic:spPr>
              </pic:pic>
            </a:graphicData>
          </a:graphic>
          <wp14:sizeRelH relativeFrom="page">
            <wp14:pctWidth>0</wp14:pctWidth>
          </wp14:sizeRelH>
          <wp14:sizeRelV relativeFrom="page">
            <wp14:pctHeight>0</wp14:pctHeight>
          </wp14:sizeRelV>
        </wp:anchor>
      </w:drawing>
    </w:r>
    <w:r>
      <w:rPr>
        <w:color w:val="A6A6A6" w:themeColor="background1" w:themeShade="A6"/>
      </w:rPr>
      <w:tab/>
    </w:r>
  </w:p>
  <w:p w14:paraId="57996CB3" w14:textId="44564E24" w:rsidR="00B33A73" w:rsidRDefault="004725C6" w:rsidP="00810259">
    <w:pPr>
      <w:pStyle w:val="Header"/>
      <w:tabs>
        <w:tab w:val="clear" w:pos="4819"/>
        <w:tab w:val="clear" w:pos="9638"/>
        <w:tab w:val="left" w:pos="1623"/>
      </w:tabs>
    </w:pPr>
    <w:r>
      <w:rPr>
        <w:color w:val="A6A6A6" w:themeColor="background1" w:themeShade="A6"/>
      </w:rPr>
      <w:t>10</w:t>
    </w:r>
    <w:r w:rsidR="00E57BFD">
      <w:rPr>
        <w:color w:val="A6A6A6" w:themeColor="background1" w:themeShade="A6"/>
      </w:rPr>
      <w:t>.12.</w:t>
    </w:r>
    <w:r w:rsidR="006B7EFF">
      <w:rPr>
        <w:color w:val="A6A6A6" w:themeColor="background1" w:themeShade="A6"/>
      </w:rPr>
      <w:t>2024</w:t>
    </w:r>
    <w:r w:rsidR="00810259">
      <w:rPr>
        <w:color w:val="A6A6A6" w:themeColor="background1" w:themeShade="A6"/>
      </w:rPr>
      <w:t xml:space="preserve">   </w:t>
    </w:r>
    <w:r w:rsidR="00810259">
      <w:rPr>
        <w:color w:val="A6A6A6" w:themeColor="background1" w:themeShade="A6"/>
      </w:rPr>
      <w:tab/>
    </w:r>
    <w:r w:rsidR="00810259">
      <w:rPr>
        <w:color w:val="A6A6A6" w:themeColor="background1" w:themeShade="A6"/>
      </w:rPr>
      <w:tab/>
    </w:r>
    <w:r w:rsidR="00E57BFD">
      <w:rPr>
        <w:color w:val="A6A6A6" w:themeColor="background1" w:themeShade="A6"/>
      </w:rPr>
      <w:t>Registrer SMS to-faktor-godkendelse</w:t>
    </w:r>
    <w:r w:rsidR="00810259">
      <w:rPr>
        <w:color w:val="A6A6A6" w:themeColor="background1" w:themeShade="A6"/>
      </w:rPr>
      <w:tab/>
    </w:r>
    <w:r w:rsidR="00810259">
      <w:rPr>
        <w:color w:val="A6A6A6" w:themeColor="background1" w:themeShade="A6"/>
      </w:rPr>
      <w:tab/>
      <w:t>wcl909</w:t>
    </w:r>
    <w:r w:rsidR="00810259">
      <w:rPr>
        <w:color w:val="A6A6A6" w:themeColor="background1" w:themeShade="A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356B6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53815"/>
    <w:multiLevelType w:val="hybridMultilevel"/>
    <w:tmpl w:val="6F62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631D2"/>
    <w:multiLevelType w:val="hybridMultilevel"/>
    <w:tmpl w:val="5C72ED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9455F39"/>
    <w:multiLevelType w:val="hybridMultilevel"/>
    <w:tmpl w:val="F0847A9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9EF3A64"/>
    <w:multiLevelType w:val="hybridMultilevel"/>
    <w:tmpl w:val="ABF4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B63DD"/>
    <w:multiLevelType w:val="hybridMultilevel"/>
    <w:tmpl w:val="F3083F60"/>
    <w:lvl w:ilvl="0" w:tplc="04060011">
      <w:start w:val="5"/>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13AF5AE6"/>
    <w:multiLevelType w:val="hybridMultilevel"/>
    <w:tmpl w:val="DBF02A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763835"/>
    <w:multiLevelType w:val="hybridMultilevel"/>
    <w:tmpl w:val="980A439A"/>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A5A31B3"/>
    <w:multiLevelType w:val="hybridMultilevel"/>
    <w:tmpl w:val="7B4A30F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2459280B"/>
    <w:multiLevelType w:val="hybridMultilevel"/>
    <w:tmpl w:val="D38AEEA8"/>
    <w:lvl w:ilvl="0" w:tplc="075A7520">
      <w:start w:val="18"/>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6821553"/>
    <w:multiLevelType w:val="hybridMultilevel"/>
    <w:tmpl w:val="7F4A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E09CE"/>
    <w:multiLevelType w:val="hybridMultilevel"/>
    <w:tmpl w:val="D8E66A10"/>
    <w:lvl w:ilvl="0" w:tplc="9E06F418">
      <w:numFmt w:val="bullet"/>
      <w:lvlText w:val=""/>
      <w:lvlJc w:val="left"/>
      <w:pPr>
        <w:ind w:left="360" w:hanging="360"/>
      </w:pPr>
      <w:rPr>
        <w:rFonts w:ascii="Wingdings" w:eastAsiaTheme="minorHAnsi" w:hAnsi="Wingdings"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DF000A7"/>
    <w:multiLevelType w:val="hybridMultilevel"/>
    <w:tmpl w:val="A06E3800"/>
    <w:lvl w:ilvl="0" w:tplc="C7C0CC06">
      <w:start w:val="18"/>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3162008"/>
    <w:multiLevelType w:val="hybridMultilevel"/>
    <w:tmpl w:val="EC344F3C"/>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343E7ADF"/>
    <w:multiLevelType w:val="hybridMultilevel"/>
    <w:tmpl w:val="43F0B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4223C"/>
    <w:multiLevelType w:val="hybridMultilevel"/>
    <w:tmpl w:val="9F9233BE"/>
    <w:lvl w:ilvl="0" w:tplc="088A01AC">
      <w:start w:val="1"/>
      <w:numFmt w:val="bullet"/>
      <w:lvlText w:val=""/>
      <w:lvlJc w:val="left"/>
      <w:pPr>
        <w:ind w:left="1080" w:hanging="360"/>
      </w:pPr>
      <w:rPr>
        <w:rFonts w:ascii="Wingdings" w:eastAsiaTheme="minorHAnsi" w:hAnsi="Wingdings"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3A57486E"/>
    <w:multiLevelType w:val="hybridMultilevel"/>
    <w:tmpl w:val="EE3860A0"/>
    <w:lvl w:ilvl="0" w:tplc="995A99E8">
      <w:start w:val="1"/>
      <w:numFmt w:val="decimal"/>
      <w:pStyle w:val="ListNumber"/>
      <w:lvlText w:val="%1."/>
      <w:lvlJc w:val="left"/>
      <w:pPr>
        <w:tabs>
          <w:tab w:val="num" w:pos="567"/>
        </w:tabs>
        <w:ind w:left="567" w:hanging="567"/>
      </w:pPr>
      <w:rPr>
        <w:rFonts w:hint="default"/>
      </w:rPr>
    </w:lvl>
    <w:lvl w:ilvl="1" w:tplc="EEA84CE2">
      <w:start w:val="1"/>
      <w:numFmt w:val="lowerLetter"/>
      <w:pStyle w:val="ListNumber2"/>
      <w:lvlText w:val="%2."/>
      <w:lvlJc w:val="left"/>
      <w:pPr>
        <w:tabs>
          <w:tab w:val="num" w:pos="1134"/>
        </w:tabs>
        <w:ind w:left="1134" w:hanging="567"/>
      </w:pPr>
      <w:rPr>
        <w:rFonts w:hint="default"/>
      </w:rPr>
    </w:lvl>
    <w:lvl w:ilvl="2" w:tplc="CCAA489E">
      <w:start w:val="1"/>
      <w:numFmt w:val="lowerRoman"/>
      <w:pStyle w:val="ListNumber3"/>
      <w:lvlText w:val="%3."/>
      <w:lvlJc w:val="left"/>
      <w:pPr>
        <w:tabs>
          <w:tab w:val="num" w:pos="1701"/>
        </w:tabs>
        <w:ind w:left="1701" w:hanging="567"/>
      </w:pPr>
      <w:rPr>
        <w:rFonts w:hint="default"/>
      </w:rPr>
    </w:lvl>
    <w:lvl w:ilvl="3" w:tplc="3246FFC4">
      <w:start w:val="1"/>
      <w:numFmt w:val="decimal"/>
      <w:pStyle w:val="ListNumber4"/>
      <w:lvlText w:val="%4."/>
      <w:lvlJc w:val="left"/>
      <w:pPr>
        <w:tabs>
          <w:tab w:val="num" w:pos="2268"/>
        </w:tabs>
        <w:ind w:left="2268" w:hanging="567"/>
      </w:pPr>
      <w:rPr>
        <w:rFonts w:hint="default"/>
      </w:rPr>
    </w:lvl>
    <w:lvl w:ilvl="4" w:tplc="D0088044">
      <w:start w:val="1"/>
      <w:numFmt w:val="lowerLetter"/>
      <w:pStyle w:val="ListNumber5"/>
      <w:lvlText w:val="%5."/>
      <w:lvlJc w:val="left"/>
      <w:pPr>
        <w:tabs>
          <w:tab w:val="num" w:pos="2835"/>
        </w:tabs>
        <w:ind w:left="2835" w:hanging="567"/>
      </w:pPr>
      <w:rPr>
        <w:rFonts w:hint="default"/>
      </w:rPr>
    </w:lvl>
    <w:lvl w:ilvl="5" w:tplc="34B2231C">
      <w:start w:val="1"/>
      <w:numFmt w:val="lowerRoman"/>
      <w:lvlText w:val="%6."/>
      <w:lvlJc w:val="left"/>
      <w:pPr>
        <w:tabs>
          <w:tab w:val="num" w:pos="3402"/>
        </w:tabs>
        <w:ind w:left="3402" w:hanging="567"/>
      </w:pPr>
      <w:rPr>
        <w:rFonts w:hint="default"/>
      </w:rPr>
    </w:lvl>
    <w:lvl w:ilvl="6" w:tplc="44A60484">
      <w:start w:val="1"/>
      <w:numFmt w:val="decimal"/>
      <w:lvlText w:val="%7."/>
      <w:lvlJc w:val="left"/>
      <w:pPr>
        <w:tabs>
          <w:tab w:val="num" w:pos="3969"/>
        </w:tabs>
        <w:ind w:left="3969" w:hanging="567"/>
      </w:pPr>
      <w:rPr>
        <w:rFonts w:hint="default"/>
      </w:rPr>
    </w:lvl>
    <w:lvl w:ilvl="7" w:tplc="7384F522">
      <w:start w:val="1"/>
      <w:numFmt w:val="lowerLetter"/>
      <w:lvlText w:val="%8."/>
      <w:lvlJc w:val="left"/>
      <w:pPr>
        <w:tabs>
          <w:tab w:val="num" w:pos="4536"/>
        </w:tabs>
        <w:ind w:left="4536" w:hanging="567"/>
      </w:pPr>
      <w:rPr>
        <w:rFonts w:hint="default"/>
      </w:rPr>
    </w:lvl>
    <w:lvl w:ilvl="8" w:tplc="BA7A71D8">
      <w:start w:val="1"/>
      <w:numFmt w:val="lowerRoman"/>
      <w:lvlText w:val="%9."/>
      <w:lvlJc w:val="left"/>
      <w:pPr>
        <w:tabs>
          <w:tab w:val="num" w:pos="5103"/>
        </w:tabs>
        <w:ind w:left="5103" w:hanging="567"/>
      </w:pPr>
      <w:rPr>
        <w:rFonts w:hint="default"/>
      </w:rPr>
    </w:lvl>
  </w:abstractNum>
  <w:abstractNum w:abstractNumId="17" w15:restartNumberingAfterBreak="0">
    <w:nsid w:val="3B2C4FA8"/>
    <w:multiLevelType w:val="hybridMultilevel"/>
    <w:tmpl w:val="DDB86C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CB2468"/>
    <w:multiLevelType w:val="hybridMultilevel"/>
    <w:tmpl w:val="0C662A9E"/>
    <w:lvl w:ilvl="0" w:tplc="8B5A8EEA">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D0C425F"/>
    <w:multiLevelType w:val="hybridMultilevel"/>
    <w:tmpl w:val="F57E9742"/>
    <w:lvl w:ilvl="0" w:tplc="F33E2E2E">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936F4"/>
    <w:multiLevelType w:val="hybridMultilevel"/>
    <w:tmpl w:val="34644860"/>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3F5D1F2C"/>
    <w:multiLevelType w:val="hybridMultilevel"/>
    <w:tmpl w:val="D94E157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430E39EC"/>
    <w:multiLevelType w:val="hybridMultilevel"/>
    <w:tmpl w:val="D526B9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5823F44"/>
    <w:multiLevelType w:val="hybridMultilevel"/>
    <w:tmpl w:val="9D8C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A33FD"/>
    <w:multiLevelType w:val="hybridMultilevel"/>
    <w:tmpl w:val="09622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D3769E"/>
    <w:multiLevelType w:val="hybridMultilevel"/>
    <w:tmpl w:val="BEB0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D54D9"/>
    <w:multiLevelType w:val="hybridMultilevel"/>
    <w:tmpl w:val="895C1A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BC4533B"/>
    <w:multiLevelType w:val="hybridMultilevel"/>
    <w:tmpl w:val="7B32C7A6"/>
    <w:lvl w:ilvl="0" w:tplc="1FB01DCC">
      <w:start w:val="5"/>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F1B0594"/>
    <w:multiLevelType w:val="hybridMultilevel"/>
    <w:tmpl w:val="45DA348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9" w15:restartNumberingAfterBreak="0">
    <w:nsid w:val="530A6067"/>
    <w:multiLevelType w:val="hybridMultilevel"/>
    <w:tmpl w:val="1CEAB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03692"/>
    <w:multiLevelType w:val="hybridMultilevel"/>
    <w:tmpl w:val="5DDAEF8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152529E"/>
    <w:multiLevelType w:val="hybridMultilevel"/>
    <w:tmpl w:val="644415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2406B79"/>
    <w:multiLevelType w:val="hybridMultilevel"/>
    <w:tmpl w:val="9E24442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7462614"/>
    <w:multiLevelType w:val="hybridMultilevel"/>
    <w:tmpl w:val="4574D4DE"/>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A691481"/>
    <w:multiLevelType w:val="hybridMultilevel"/>
    <w:tmpl w:val="8C925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CEB3F83"/>
    <w:multiLevelType w:val="hybridMultilevel"/>
    <w:tmpl w:val="7042F4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E446D06"/>
    <w:multiLevelType w:val="hybridMultilevel"/>
    <w:tmpl w:val="A4002764"/>
    <w:lvl w:ilvl="0" w:tplc="04060011">
      <w:start w:val="3"/>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72DC422B"/>
    <w:multiLevelType w:val="hybridMultilevel"/>
    <w:tmpl w:val="D94E157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8" w15:restartNumberingAfterBreak="0">
    <w:nsid w:val="7AFD1920"/>
    <w:multiLevelType w:val="hybridMultilevel"/>
    <w:tmpl w:val="28188D58"/>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9" w15:restartNumberingAfterBreak="0">
    <w:nsid w:val="7C4839D2"/>
    <w:multiLevelType w:val="hybridMultilevel"/>
    <w:tmpl w:val="C2FE1C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D89494E"/>
    <w:multiLevelType w:val="hybridMultilevel"/>
    <w:tmpl w:val="EC344F3C"/>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1" w15:restartNumberingAfterBreak="0">
    <w:nsid w:val="7E6B23E9"/>
    <w:multiLevelType w:val="hybridMultilevel"/>
    <w:tmpl w:val="B38E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002864">
    <w:abstractNumId w:val="22"/>
  </w:num>
  <w:num w:numId="2" w16cid:durableId="27490601">
    <w:abstractNumId w:val="7"/>
  </w:num>
  <w:num w:numId="3" w16cid:durableId="1582569751">
    <w:abstractNumId w:val="31"/>
  </w:num>
  <w:num w:numId="4" w16cid:durableId="1044598764">
    <w:abstractNumId w:val="33"/>
  </w:num>
  <w:num w:numId="5" w16cid:durableId="685520824">
    <w:abstractNumId w:val="8"/>
  </w:num>
  <w:num w:numId="6" w16cid:durableId="757362771">
    <w:abstractNumId w:val="21"/>
  </w:num>
  <w:num w:numId="7" w16cid:durableId="1965193731">
    <w:abstractNumId w:val="38"/>
  </w:num>
  <w:num w:numId="8" w16cid:durableId="338115988">
    <w:abstractNumId w:val="13"/>
  </w:num>
  <w:num w:numId="9" w16cid:durableId="210850214">
    <w:abstractNumId w:val="40"/>
  </w:num>
  <w:num w:numId="10" w16cid:durableId="2018191099">
    <w:abstractNumId w:val="2"/>
  </w:num>
  <w:num w:numId="11" w16cid:durableId="275601487">
    <w:abstractNumId w:val="37"/>
  </w:num>
  <w:num w:numId="12" w16cid:durableId="1090388889">
    <w:abstractNumId w:val="9"/>
  </w:num>
  <w:num w:numId="13" w16cid:durableId="350842222">
    <w:abstractNumId w:val="12"/>
  </w:num>
  <w:num w:numId="14" w16cid:durableId="1798525314">
    <w:abstractNumId w:val="3"/>
  </w:num>
  <w:num w:numId="15" w16cid:durableId="313534924">
    <w:abstractNumId w:val="35"/>
  </w:num>
  <w:num w:numId="16" w16cid:durableId="2054190058">
    <w:abstractNumId w:val="39"/>
  </w:num>
  <w:num w:numId="17" w16cid:durableId="1878278727">
    <w:abstractNumId w:val="16"/>
  </w:num>
  <w:num w:numId="18" w16cid:durableId="9610322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8725864">
    <w:abstractNumId w:val="27"/>
  </w:num>
  <w:num w:numId="20" w16cid:durableId="2029485926">
    <w:abstractNumId w:val="34"/>
  </w:num>
  <w:num w:numId="21" w16cid:durableId="717361758">
    <w:abstractNumId w:val="32"/>
  </w:num>
  <w:num w:numId="22" w16cid:durableId="1850178169">
    <w:abstractNumId w:val="17"/>
  </w:num>
  <w:num w:numId="23" w16cid:durableId="1046107549">
    <w:abstractNumId w:val="23"/>
  </w:num>
  <w:num w:numId="24" w16cid:durableId="758987892">
    <w:abstractNumId w:val="0"/>
  </w:num>
  <w:num w:numId="25" w16cid:durableId="318076609">
    <w:abstractNumId w:val="14"/>
  </w:num>
  <w:num w:numId="26" w16cid:durableId="512036939">
    <w:abstractNumId w:val="25"/>
  </w:num>
  <w:num w:numId="27" w16cid:durableId="202787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2800427">
    <w:abstractNumId w:val="4"/>
  </w:num>
  <w:num w:numId="29" w16cid:durableId="221909176">
    <w:abstractNumId w:val="10"/>
  </w:num>
  <w:num w:numId="30" w16cid:durableId="681131976">
    <w:abstractNumId w:val="41"/>
  </w:num>
  <w:num w:numId="31" w16cid:durableId="178275151">
    <w:abstractNumId w:val="24"/>
  </w:num>
  <w:num w:numId="32" w16cid:durableId="1788428934">
    <w:abstractNumId w:val="29"/>
  </w:num>
  <w:num w:numId="33" w16cid:durableId="1364595105">
    <w:abstractNumId w:val="1"/>
  </w:num>
  <w:num w:numId="34" w16cid:durableId="1685009189">
    <w:abstractNumId w:val="19"/>
  </w:num>
  <w:num w:numId="35" w16cid:durableId="1498305904">
    <w:abstractNumId w:val="20"/>
  </w:num>
  <w:num w:numId="36" w16cid:durableId="102770838">
    <w:abstractNumId w:val="15"/>
  </w:num>
  <w:num w:numId="37" w16cid:durableId="763113702">
    <w:abstractNumId w:val="0"/>
  </w:num>
  <w:num w:numId="38" w16cid:durableId="172653690">
    <w:abstractNumId w:val="18"/>
  </w:num>
  <w:num w:numId="39" w16cid:durableId="1809930985">
    <w:abstractNumId w:val="11"/>
  </w:num>
  <w:num w:numId="40" w16cid:durableId="2115199333">
    <w:abstractNumId w:val="36"/>
  </w:num>
  <w:num w:numId="41" w16cid:durableId="1857579378">
    <w:abstractNumId w:val="5"/>
  </w:num>
  <w:num w:numId="42" w16cid:durableId="537743850">
    <w:abstractNumId w:val="30"/>
  </w:num>
  <w:num w:numId="43" w16cid:durableId="1522892130">
    <w:abstractNumId w:val="26"/>
  </w:num>
  <w:num w:numId="44" w16cid:durableId="6831733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7E3"/>
    <w:rsid w:val="00006BFE"/>
    <w:rsid w:val="00010BC0"/>
    <w:rsid w:val="00011BD2"/>
    <w:rsid w:val="0001357F"/>
    <w:rsid w:val="00014971"/>
    <w:rsid w:val="00015F4E"/>
    <w:rsid w:val="00016F49"/>
    <w:rsid w:val="00017FEA"/>
    <w:rsid w:val="00021EE6"/>
    <w:rsid w:val="00023757"/>
    <w:rsid w:val="000268EA"/>
    <w:rsid w:val="0002697E"/>
    <w:rsid w:val="00030B17"/>
    <w:rsid w:val="00032ED2"/>
    <w:rsid w:val="000379C9"/>
    <w:rsid w:val="00037CA9"/>
    <w:rsid w:val="00050052"/>
    <w:rsid w:val="00051E59"/>
    <w:rsid w:val="00053122"/>
    <w:rsid w:val="0005484E"/>
    <w:rsid w:val="00055D59"/>
    <w:rsid w:val="0006116C"/>
    <w:rsid w:val="00061B35"/>
    <w:rsid w:val="00066C27"/>
    <w:rsid w:val="0007050F"/>
    <w:rsid w:val="0007661C"/>
    <w:rsid w:val="00077ABF"/>
    <w:rsid w:val="0008098E"/>
    <w:rsid w:val="00080DD8"/>
    <w:rsid w:val="0008131C"/>
    <w:rsid w:val="0008500C"/>
    <w:rsid w:val="00085090"/>
    <w:rsid w:val="00085A1B"/>
    <w:rsid w:val="00086E23"/>
    <w:rsid w:val="0009196B"/>
    <w:rsid w:val="00095A35"/>
    <w:rsid w:val="000A3CB5"/>
    <w:rsid w:val="000A580C"/>
    <w:rsid w:val="000A6C60"/>
    <w:rsid w:val="000B0F19"/>
    <w:rsid w:val="000B273D"/>
    <w:rsid w:val="000B27E0"/>
    <w:rsid w:val="000B2D12"/>
    <w:rsid w:val="000B3677"/>
    <w:rsid w:val="000B3F5F"/>
    <w:rsid w:val="000B7D35"/>
    <w:rsid w:val="000C01D3"/>
    <w:rsid w:val="000C171E"/>
    <w:rsid w:val="000D0FD9"/>
    <w:rsid w:val="000D14EA"/>
    <w:rsid w:val="000D28D3"/>
    <w:rsid w:val="000D3C39"/>
    <w:rsid w:val="000D6780"/>
    <w:rsid w:val="000D72FB"/>
    <w:rsid w:val="000D79ED"/>
    <w:rsid w:val="000E08F3"/>
    <w:rsid w:val="000E1939"/>
    <w:rsid w:val="000E53C9"/>
    <w:rsid w:val="000E63E1"/>
    <w:rsid w:val="000E65F2"/>
    <w:rsid w:val="000E7506"/>
    <w:rsid w:val="000F30FD"/>
    <w:rsid w:val="000F584B"/>
    <w:rsid w:val="000F5F93"/>
    <w:rsid w:val="000F63EB"/>
    <w:rsid w:val="000F77F3"/>
    <w:rsid w:val="00100638"/>
    <w:rsid w:val="001025F0"/>
    <w:rsid w:val="00105E3F"/>
    <w:rsid w:val="00106763"/>
    <w:rsid w:val="00106E4E"/>
    <w:rsid w:val="00112D49"/>
    <w:rsid w:val="00114BE8"/>
    <w:rsid w:val="00115E49"/>
    <w:rsid w:val="0012001D"/>
    <w:rsid w:val="001208E4"/>
    <w:rsid w:val="00121235"/>
    <w:rsid w:val="0012126D"/>
    <w:rsid w:val="00122A67"/>
    <w:rsid w:val="00122F2C"/>
    <w:rsid w:val="00123DD1"/>
    <w:rsid w:val="00126A5F"/>
    <w:rsid w:val="00126BB8"/>
    <w:rsid w:val="00126C9C"/>
    <w:rsid w:val="00130919"/>
    <w:rsid w:val="001319F1"/>
    <w:rsid w:val="00132BE7"/>
    <w:rsid w:val="0013415D"/>
    <w:rsid w:val="00134226"/>
    <w:rsid w:val="001353B5"/>
    <w:rsid w:val="001358A6"/>
    <w:rsid w:val="00136491"/>
    <w:rsid w:val="00136F1C"/>
    <w:rsid w:val="00137C18"/>
    <w:rsid w:val="00140CC3"/>
    <w:rsid w:val="001430DA"/>
    <w:rsid w:val="001443FB"/>
    <w:rsid w:val="00146139"/>
    <w:rsid w:val="00146A4B"/>
    <w:rsid w:val="00151FF9"/>
    <w:rsid w:val="00151FFF"/>
    <w:rsid w:val="00157D97"/>
    <w:rsid w:val="00160D06"/>
    <w:rsid w:val="00161387"/>
    <w:rsid w:val="0016306C"/>
    <w:rsid w:val="00166899"/>
    <w:rsid w:val="00167C5A"/>
    <w:rsid w:val="001700EC"/>
    <w:rsid w:val="001702BE"/>
    <w:rsid w:val="0017486D"/>
    <w:rsid w:val="001749CB"/>
    <w:rsid w:val="00180310"/>
    <w:rsid w:val="00180855"/>
    <w:rsid w:val="001810FE"/>
    <w:rsid w:val="00184BF9"/>
    <w:rsid w:val="00185600"/>
    <w:rsid w:val="00185CAE"/>
    <w:rsid w:val="00187171"/>
    <w:rsid w:val="001925D4"/>
    <w:rsid w:val="001A49CE"/>
    <w:rsid w:val="001A4E7B"/>
    <w:rsid w:val="001A543A"/>
    <w:rsid w:val="001B5CA1"/>
    <w:rsid w:val="001C16B2"/>
    <w:rsid w:val="001C321C"/>
    <w:rsid w:val="001D0B4F"/>
    <w:rsid w:val="001D0FDD"/>
    <w:rsid w:val="001D244B"/>
    <w:rsid w:val="001D3CE5"/>
    <w:rsid w:val="001D5953"/>
    <w:rsid w:val="001D7B4D"/>
    <w:rsid w:val="001E1B65"/>
    <w:rsid w:val="001E2BE2"/>
    <w:rsid w:val="001E2E54"/>
    <w:rsid w:val="001E6A09"/>
    <w:rsid w:val="001F2D8B"/>
    <w:rsid w:val="001F4BA7"/>
    <w:rsid w:val="001F5874"/>
    <w:rsid w:val="002000B9"/>
    <w:rsid w:val="002006DC"/>
    <w:rsid w:val="00203197"/>
    <w:rsid w:val="0021272D"/>
    <w:rsid w:val="00214372"/>
    <w:rsid w:val="00217613"/>
    <w:rsid w:val="002179B5"/>
    <w:rsid w:val="00220A45"/>
    <w:rsid w:val="00220EB9"/>
    <w:rsid w:val="00221DD4"/>
    <w:rsid w:val="0022260B"/>
    <w:rsid w:val="0022312A"/>
    <w:rsid w:val="00223D6F"/>
    <w:rsid w:val="00232844"/>
    <w:rsid w:val="00232A4B"/>
    <w:rsid w:val="00234B02"/>
    <w:rsid w:val="00234C34"/>
    <w:rsid w:val="00236ADE"/>
    <w:rsid w:val="00237A5F"/>
    <w:rsid w:val="0024007A"/>
    <w:rsid w:val="002401A2"/>
    <w:rsid w:val="00240AF1"/>
    <w:rsid w:val="002435ED"/>
    <w:rsid w:val="00246044"/>
    <w:rsid w:val="00251407"/>
    <w:rsid w:val="002542A1"/>
    <w:rsid w:val="0025667C"/>
    <w:rsid w:val="00256D9B"/>
    <w:rsid w:val="0025739F"/>
    <w:rsid w:val="002579A8"/>
    <w:rsid w:val="00261197"/>
    <w:rsid w:val="0026573D"/>
    <w:rsid w:val="002659FC"/>
    <w:rsid w:val="00267423"/>
    <w:rsid w:val="00267532"/>
    <w:rsid w:val="00270EE7"/>
    <w:rsid w:val="00272827"/>
    <w:rsid w:val="00275398"/>
    <w:rsid w:val="0028047A"/>
    <w:rsid w:val="00281E99"/>
    <w:rsid w:val="00282BCA"/>
    <w:rsid w:val="00294E34"/>
    <w:rsid w:val="00295653"/>
    <w:rsid w:val="00295B07"/>
    <w:rsid w:val="002A1E74"/>
    <w:rsid w:val="002A2195"/>
    <w:rsid w:val="002B1C27"/>
    <w:rsid w:val="002B2CDA"/>
    <w:rsid w:val="002B3149"/>
    <w:rsid w:val="002B3E4C"/>
    <w:rsid w:val="002C1650"/>
    <w:rsid w:val="002C40B4"/>
    <w:rsid w:val="002C54A7"/>
    <w:rsid w:val="002C598A"/>
    <w:rsid w:val="002D288B"/>
    <w:rsid w:val="002D6E39"/>
    <w:rsid w:val="002E222A"/>
    <w:rsid w:val="002E36F0"/>
    <w:rsid w:val="002F24A6"/>
    <w:rsid w:val="002F4CB6"/>
    <w:rsid w:val="0030220B"/>
    <w:rsid w:val="0030533E"/>
    <w:rsid w:val="00310B95"/>
    <w:rsid w:val="00310F58"/>
    <w:rsid w:val="0031415B"/>
    <w:rsid w:val="00324588"/>
    <w:rsid w:val="003272AC"/>
    <w:rsid w:val="00327CAD"/>
    <w:rsid w:val="0033122F"/>
    <w:rsid w:val="003332DE"/>
    <w:rsid w:val="00333930"/>
    <w:rsid w:val="003359B9"/>
    <w:rsid w:val="003419E9"/>
    <w:rsid w:val="00347356"/>
    <w:rsid w:val="003513D8"/>
    <w:rsid w:val="00351B2E"/>
    <w:rsid w:val="00352DDE"/>
    <w:rsid w:val="0035490C"/>
    <w:rsid w:val="0035662A"/>
    <w:rsid w:val="003837F6"/>
    <w:rsid w:val="003862F1"/>
    <w:rsid w:val="00393E4A"/>
    <w:rsid w:val="003A0038"/>
    <w:rsid w:val="003A0F89"/>
    <w:rsid w:val="003A1E6A"/>
    <w:rsid w:val="003A52B7"/>
    <w:rsid w:val="003B38D8"/>
    <w:rsid w:val="003C0DC8"/>
    <w:rsid w:val="003C275F"/>
    <w:rsid w:val="003C343C"/>
    <w:rsid w:val="003D30A5"/>
    <w:rsid w:val="003D3949"/>
    <w:rsid w:val="003D5AEC"/>
    <w:rsid w:val="003D7A66"/>
    <w:rsid w:val="003E014F"/>
    <w:rsid w:val="003E0D27"/>
    <w:rsid w:val="003E250A"/>
    <w:rsid w:val="003E3CFD"/>
    <w:rsid w:val="003F2743"/>
    <w:rsid w:val="003F3D8C"/>
    <w:rsid w:val="003F6878"/>
    <w:rsid w:val="003F70FD"/>
    <w:rsid w:val="0040205F"/>
    <w:rsid w:val="00403DB7"/>
    <w:rsid w:val="00405C84"/>
    <w:rsid w:val="00410070"/>
    <w:rsid w:val="00410B71"/>
    <w:rsid w:val="00411021"/>
    <w:rsid w:val="0041302B"/>
    <w:rsid w:val="00414516"/>
    <w:rsid w:val="004155CD"/>
    <w:rsid w:val="00422448"/>
    <w:rsid w:val="004255F0"/>
    <w:rsid w:val="004261DD"/>
    <w:rsid w:val="00430058"/>
    <w:rsid w:val="00430DD5"/>
    <w:rsid w:val="00432A34"/>
    <w:rsid w:val="004332D7"/>
    <w:rsid w:val="00436186"/>
    <w:rsid w:val="00443576"/>
    <w:rsid w:val="00447C9D"/>
    <w:rsid w:val="00447F6A"/>
    <w:rsid w:val="0045314E"/>
    <w:rsid w:val="0045736C"/>
    <w:rsid w:val="004621C3"/>
    <w:rsid w:val="004661E5"/>
    <w:rsid w:val="00470407"/>
    <w:rsid w:val="004725C6"/>
    <w:rsid w:val="004740CF"/>
    <w:rsid w:val="004746B2"/>
    <w:rsid w:val="004835C6"/>
    <w:rsid w:val="00485D53"/>
    <w:rsid w:val="004864F0"/>
    <w:rsid w:val="00486AC6"/>
    <w:rsid w:val="00486EB5"/>
    <w:rsid w:val="00487AA2"/>
    <w:rsid w:val="00493D7E"/>
    <w:rsid w:val="00493E62"/>
    <w:rsid w:val="004962A3"/>
    <w:rsid w:val="00496C46"/>
    <w:rsid w:val="00497526"/>
    <w:rsid w:val="004A061E"/>
    <w:rsid w:val="004A3F8E"/>
    <w:rsid w:val="004A4156"/>
    <w:rsid w:val="004B181D"/>
    <w:rsid w:val="004B350D"/>
    <w:rsid w:val="004B682F"/>
    <w:rsid w:val="004B76D5"/>
    <w:rsid w:val="004C035D"/>
    <w:rsid w:val="004C1B5F"/>
    <w:rsid w:val="004C400D"/>
    <w:rsid w:val="004C491B"/>
    <w:rsid w:val="004C7292"/>
    <w:rsid w:val="004C77CD"/>
    <w:rsid w:val="004D1503"/>
    <w:rsid w:val="004D1812"/>
    <w:rsid w:val="004D1F83"/>
    <w:rsid w:val="004D7E0A"/>
    <w:rsid w:val="004E0FD9"/>
    <w:rsid w:val="004E2ADA"/>
    <w:rsid w:val="004E2D64"/>
    <w:rsid w:val="004E45DF"/>
    <w:rsid w:val="004E4A11"/>
    <w:rsid w:val="004E7133"/>
    <w:rsid w:val="004E7248"/>
    <w:rsid w:val="004E752B"/>
    <w:rsid w:val="004F41AC"/>
    <w:rsid w:val="004F7389"/>
    <w:rsid w:val="004F795B"/>
    <w:rsid w:val="00505B66"/>
    <w:rsid w:val="00505CF6"/>
    <w:rsid w:val="0050728B"/>
    <w:rsid w:val="00507626"/>
    <w:rsid w:val="00510E7D"/>
    <w:rsid w:val="005116DC"/>
    <w:rsid w:val="005124CE"/>
    <w:rsid w:val="005146F9"/>
    <w:rsid w:val="005159C2"/>
    <w:rsid w:val="00515BB5"/>
    <w:rsid w:val="00516425"/>
    <w:rsid w:val="005165CE"/>
    <w:rsid w:val="0052136E"/>
    <w:rsid w:val="0052221B"/>
    <w:rsid w:val="00524D29"/>
    <w:rsid w:val="00532B2F"/>
    <w:rsid w:val="00534DFB"/>
    <w:rsid w:val="005350DB"/>
    <w:rsid w:val="00537B0B"/>
    <w:rsid w:val="00541DB1"/>
    <w:rsid w:val="0054503C"/>
    <w:rsid w:val="00551755"/>
    <w:rsid w:val="00553242"/>
    <w:rsid w:val="00553EF6"/>
    <w:rsid w:val="00554B3D"/>
    <w:rsid w:val="00560A4E"/>
    <w:rsid w:val="0056212A"/>
    <w:rsid w:val="00562E06"/>
    <w:rsid w:val="005641DD"/>
    <w:rsid w:val="005678B2"/>
    <w:rsid w:val="00567E64"/>
    <w:rsid w:val="00570143"/>
    <w:rsid w:val="00574637"/>
    <w:rsid w:val="00576E85"/>
    <w:rsid w:val="0057705B"/>
    <w:rsid w:val="0058193E"/>
    <w:rsid w:val="0058343D"/>
    <w:rsid w:val="00584541"/>
    <w:rsid w:val="00585AEB"/>
    <w:rsid w:val="005863CE"/>
    <w:rsid w:val="0059282F"/>
    <w:rsid w:val="00597973"/>
    <w:rsid w:val="00597E4C"/>
    <w:rsid w:val="005A07E3"/>
    <w:rsid w:val="005A2C56"/>
    <w:rsid w:val="005A34F7"/>
    <w:rsid w:val="005A6B18"/>
    <w:rsid w:val="005B04AB"/>
    <w:rsid w:val="005B223A"/>
    <w:rsid w:val="005B6269"/>
    <w:rsid w:val="005C13A5"/>
    <w:rsid w:val="005C42C1"/>
    <w:rsid w:val="005D0E0C"/>
    <w:rsid w:val="005D244A"/>
    <w:rsid w:val="005D35B0"/>
    <w:rsid w:val="005D5D7F"/>
    <w:rsid w:val="005D67FC"/>
    <w:rsid w:val="005E1225"/>
    <w:rsid w:val="005E270B"/>
    <w:rsid w:val="005E6403"/>
    <w:rsid w:val="005E662A"/>
    <w:rsid w:val="005F07E2"/>
    <w:rsid w:val="005F0CE9"/>
    <w:rsid w:val="00602DF2"/>
    <w:rsid w:val="00605834"/>
    <w:rsid w:val="00605FA8"/>
    <w:rsid w:val="00607742"/>
    <w:rsid w:val="00610296"/>
    <w:rsid w:val="00611F89"/>
    <w:rsid w:val="00615661"/>
    <w:rsid w:val="00615BF8"/>
    <w:rsid w:val="00620659"/>
    <w:rsid w:val="0062564F"/>
    <w:rsid w:val="00627A77"/>
    <w:rsid w:val="006336A0"/>
    <w:rsid w:val="00637244"/>
    <w:rsid w:val="00641E05"/>
    <w:rsid w:val="00641FFB"/>
    <w:rsid w:val="00644D82"/>
    <w:rsid w:val="00651871"/>
    <w:rsid w:val="00653A9C"/>
    <w:rsid w:val="00655F55"/>
    <w:rsid w:val="0066093E"/>
    <w:rsid w:val="0066652D"/>
    <w:rsid w:val="00680171"/>
    <w:rsid w:val="00681215"/>
    <w:rsid w:val="00682159"/>
    <w:rsid w:val="0068590F"/>
    <w:rsid w:val="0068634A"/>
    <w:rsid w:val="006869B7"/>
    <w:rsid w:val="00692791"/>
    <w:rsid w:val="00697A20"/>
    <w:rsid w:val="006A0FA8"/>
    <w:rsid w:val="006A10D1"/>
    <w:rsid w:val="006A7841"/>
    <w:rsid w:val="006B1D17"/>
    <w:rsid w:val="006B58D2"/>
    <w:rsid w:val="006B7EFF"/>
    <w:rsid w:val="006D0888"/>
    <w:rsid w:val="006D2DD2"/>
    <w:rsid w:val="006E02C4"/>
    <w:rsid w:val="006E2481"/>
    <w:rsid w:val="006E7201"/>
    <w:rsid w:val="006F24B9"/>
    <w:rsid w:val="006F5B83"/>
    <w:rsid w:val="00700CD8"/>
    <w:rsid w:val="00701A8F"/>
    <w:rsid w:val="00703FC5"/>
    <w:rsid w:val="00705D01"/>
    <w:rsid w:val="00707B8D"/>
    <w:rsid w:val="00707E3A"/>
    <w:rsid w:val="00707F5E"/>
    <w:rsid w:val="00712730"/>
    <w:rsid w:val="00712EDA"/>
    <w:rsid w:val="00715963"/>
    <w:rsid w:val="00722DCA"/>
    <w:rsid w:val="007311C5"/>
    <w:rsid w:val="00731F0B"/>
    <w:rsid w:val="00732E43"/>
    <w:rsid w:val="00737CFC"/>
    <w:rsid w:val="00737FF2"/>
    <w:rsid w:val="00743296"/>
    <w:rsid w:val="007432ED"/>
    <w:rsid w:val="007433EC"/>
    <w:rsid w:val="00744BFC"/>
    <w:rsid w:val="007466C7"/>
    <w:rsid w:val="00747DA4"/>
    <w:rsid w:val="00747DED"/>
    <w:rsid w:val="0075360D"/>
    <w:rsid w:val="00757115"/>
    <w:rsid w:val="0076049A"/>
    <w:rsid w:val="00760FF8"/>
    <w:rsid w:val="00764CCC"/>
    <w:rsid w:val="0077099A"/>
    <w:rsid w:val="007720C8"/>
    <w:rsid w:val="00776BED"/>
    <w:rsid w:val="00776FE8"/>
    <w:rsid w:val="00780091"/>
    <w:rsid w:val="00780A3F"/>
    <w:rsid w:val="00781C3B"/>
    <w:rsid w:val="00782A05"/>
    <w:rsid w:val="00785685"/>
    <w:rsid w:val="00793D90"/>
    <w:rsid w:val="00793DA0"/>
    <w:rsid w:val="00794156"/>
    <w:rsid w:val="00795887"/>
    <w:rsid w:val="007958F9"/>
    <w:rsid w:val="00797C8F"/>
    <w:rsid w:val="007A1012"/>
    <w:rsid w:val="007A5856"/>
    <w:rsid w:val="007A5D5B"/>
    <w:rsid w:val="007B179E"/>
    <w:rsid w:val="007B2E6C"/>
    <w:rsid w:val="007B3CA5"/>
    <w:rsid w:val="007B71B1"/>
    <w:rsid w:val="007C763B"/>
    <w:rsid w:val="007D036B"/>
    <w:rsid w:val="007D28DE"/>
    <w:rsid w:val="007D49B1"/>
    <w:rsid w:val="007E09C9"/>
    <w:rsid w:val="007E293E"/>
    <w:rsid w:val="007E36DB"/>
    <w:rsid w:val="007E63BA"/>
    <w:rsid w:val="007F3309"/>
    <w:rsid w:val="007F4F1B"/>
    <w:rsid w:val="007F5855"/>
    <w:rsid w:val="007F5FEA"/>
    <w:rsid w:val="007F6805"/>
    <w:rsid w:val="0080346C"/>
    <w:rsid w:val="00803549"/>
    <w:rsid w:val="00806F85"/>
    <w:rsid w:val="00807F00"/>
    <w:rsid w:val="00810259"/>
    <w:rsid w:val="00811AC3"/>
    <w:rsid w:val="008126F8"/>
    <w:rsid w:val="00812CE4"/>
    <w:rsid w:val="00814C72"/>
    <w:rsid w:val="008157FE"/>
    <w:rsid w:val="00817FF9"/>
    <w:rsid w:val="00820DF0"/>
    <w:rsid w:val="00833E3E"/>
    <w:rsid w:val="0083436F"/>
    <w:rsid w:val="00840DA5"/>
    <w:rsid w:val="00841920"/>
    <w:rsid w:val="0085127A"/>
    <w:rsid w:val="00851319"/>
    <w:rsid w:val="00854405"/>
    <w:rsid w:val="00863C6B"/>
    <w:rsid w:val="00864D56"/>
    <w:rsid w:val="00872B15"/>
    <w:rsid w:val="00877B67"/>
    <w:rsid w:val="00880CEB"/>
    <w:rsid w:val="00883FC4"/>
    <w:rsid w:val="00884679"/>
    <w:rsid w:val="00885907"/>
    <w:rsid w:val="008873F6"/>
    <w:rsid w:val="00892433"/>
    <w:rsid w:val="008925FE"/>
    <w:rsid w:val="00895595"/>
    <w:rsid w:val="008972B8"/>
    <w:rsid w:val="008B1AA4"/>
    <w:rsid w:val="008B3245"/>
    <w:rsid w:val="008B5834"/>
    <w:rsid w:val="008B6F1B"/>
    <w:rsid w:val="008C1125"/>
    <w:rsid w:val="008C3739"/>
    <w:rsid w:val="008C6934"/>
    <w:rsid w:val="008C748D"/>
    <w:rsid w:val="008D17F8"/>
    <w:rsid w:val="008D3D6C"/>
    <w:rsid w:val="008D40DA"/>
    <w:rsid w:val="008D59B6"/>
    <w:rsid w:val="008E124E"/>
    <w:rsid w:val="008E193B"/>
    <w:rsid w:val="008E24CB"/>
    <w:rsid w:val="008E3ECA"/>
    <w:rsid w:val="008E4518"/>
    <w:rsid w:val="008E54B4"/>
    <w:rsid w:val="008F0028"/>
    <w:rsid w:val="008F142F"/>
    <w:rsid w:val="008F1777"/>
    <w:rsid w:val="008F1F2F"/>
    <w:rsid w:val="008F43AF"/>
    <w:rsid w:val="008F521D"/>
    <w:rsid w:val="00901949"/>
    <w:rsid w:val="00901AC6"/>
    <w:rsid w:val="00902BDC"/>
    <w:rsid w:val="00912A4D"/>
    <w:rsid w:val="00912EC3"/>
    <w:rsid w:val="009145F2"/>
    <w:rsid w:val="00915547"/>
    <w:rsid w:val="00920284"/>
    <w:rsid w:val="009204CD"/>
    <w:rsid w:val="00922663"/>
    <w:rsid w:val="009248C6"/>
    <w:rsid w:val="0093628D"/>
    <w:rsid w:val="00940E35"/>
    <w:rsid w:val="009559BF"/>
    <w:rsid w:val="009607A0"/>
    <w:rsid w:val="00960808"/>
    <w:rsid w:val="0096098B"/>
    <w:rsid w:val="009655EE"/>
    <w:rsid w:val="0097200B"/>
    <w:rsid w:val="00974760"/>
    <w:rsid w:val="00975025"/>
    <w:rsid w:val="009807A9"/>
    <w:rsid w:val="0098631C"/>
    <w:rsid w:val="009866AF"/>
    <w:rsid w:val="009870E3"/>
    <w:rsid w:val="009901F8"/>
    <w:rsid w:val="0099235D"/>
    <w:rsid w:val="00992681"/>
    <w:rsid w:val="009949B3"/>
    <w:rsid w:val="009A3F55"/>
    <w:rsid w:val="009B33BE"/>
    <w:rsid w:val="009C0869"/>
    <w:rsid w:val="009C1691"/>
    <w:rsid w:val="009C2EEF"/>
    <w:rsid w:val="009C5558"/>
    <w:rsid w:val="009C78AD"/>
    <w:rsid w:val="009D0B3E"/>
    <w:rsid w:val="009D4D1D"/>
    <w:rsid w:val="009D5D81"/>
    <w:rsid w:val="009D6D19"/>
    <w:rsid w:val="009E2BD7"/>
    <w:rsid w:val="009E3E53"/>
    <w:rsid w:val="009F0D7C"/>
    <w:rsid w:val="009F1AE7"/>
    <w:rsid w:val="009F23CD"/>
    <w:rsid w:val="00A00038"/>
    <w:rsid w:val="00A0306B"/>
    <w:rsid w:val="00A04173"/>
    <w:rsid w:val="00A04E54"/>
    <w:rsid w:val="00A053BA"/>
    <w:rsid w:val="00A07F4F"/>
    <w:rsid w:val="00A10827"/>
    <w:rsid w:val="00A12090"/>
    <w:rsid w:val="00A127B2"/>
    <w:rsid w:val="00A12AFC"/>
    <w:rsid w:val="00A1376D"/>
    <w:rsid w:val="00A173E4"/>
    <w:rsid w:val="00A24AF4"/>
    <w:rsid w:val="00A2607B"/>
    <w:rsid w:val="00A266D0"/>
    <w:rsid w:val="00A274B2"/>
    <w:rsid w:val="00A30D0C"/>
    <w:rsid w:val="00A324C0"/>
    <w:rsid w:val="00A34F2F"/>
    <w:rsid w:val="00A40128"/>
    <w:rsid w:val="00A41AA3"/>
    <w:rsid w:val="00A42CEC"/>
    <w:rsid w:val="00A4524F"/>
    <w:rsid w:val="00A55A88"/>
    <w:rsid w:val="00A56F65"/>
    <w:rsid w:val="00A6430D"/>
    <w:rsid w:val="00A716AD"/>
    <w:rsid w:val="00A7370E"/>
    <w:rsid w:val="00A73F00"/>
    <w:rsid w:val="00A829C2"/>
    <w:rsid w:val="00A835D3"/>
    <w:rsid w:val="00A92A4A"/>
    <w:rsid w:val="00AA2B8E"/>
    <w:rsid w:val="00AA2F32"/>
    <w:rsid w:val="00AA4886"/>
    <w:rsid w:val="00AA4922"/>
    <w:rsid w:val="00AA6F27"/>
    <w:rsid w:val="00AB0E5E"/>
    <w:rsid w:val="00AB0F29"/>
    <w:rsid w:val="00AB14BF"/>
    <w:rsid w:val="00AB1FD8"/>
    <w:rsid w:val="00AB2C0C"/>
    <w:rsid w:val="00AB569F"/>
    <w:rsid w:val="00AB68DA"/>
    <w:rsid w:val="00AC3028"/>
    <w:rsid w:val="00AC69EC"/>
    <w:rsid w:val="00AC7546"/>
    <w:rsid w:val="00AD10C5"/>
    <w:rsid w:val="00AD2DCE"/>
    <w:rsid w:val="00AD634E"/>
    <w:rsid w:val="00AE3D46"/>
    <w:rsid w:val="00AF2282"/>
    <w:rsid w:val="00AF3F73"/>
    <w:rsid w:val="00AF4CAB"/>
    <w:rsid w:val="00AF5C46"/>
    <w:rsid w:val="00AF6224"/>
    <w:rsid w:val="00B04C61"/>
    <w:rsid w:val="00B16CB8"/>
    <w:rsid w:val="00B17554"/>
    <w:rsid w:val="00B17926"/>
    <w:rsid w:val="00B274E3"/>
    <w:rsid w:val="00B3050C"/>
    <w:rsid w:val="00B33A73"/>
    <w:rsid w:val="00B3626C"/>
    <w:rsid w:val="00B43890"/>
    <w:rsid w:val="00B44925"/>
    <w:rsid w:val="00B44F72"/>
    <w:rsid w:val="00B52288"/>
    <w:rsid w:val="00B52C50"/>
    <w:rsid w:val="00B52CD3"/>
    <w:rsid w:val="00B53998"/>
    <w:rsid w:val="00B540D8"/>
    <w:rsid w:val="00B61E64"/>
    <w:rsid w:val="00B6232F"/>
    <w:rsid w:val="00B62BD4"/>
    <w:rsid w:val="00B63DB2"/>
    <w:rsid w:val="00B649EF"/>
    <w:rsid w:val="00B67E53"/>
    <w:rsid w:val="00B716F1"/>
    <w:rsid w:val="00B72A95"/>
    <w:rsid w:val="00B736DC"/>
    <w:rsid w:val="00B81108"/>
    <w:rsid w:val="00B81A07"/>
    <w:rsid w:val="00B82DAD"/>
    <w:rsid w:val="00B83FDF"/>
    <w:rsid w:val="00B8565F"/>
    <w:rsid w:val="00B90F1E"/>
    <w:rsid w:val="00B915D2"/>
    <w:rsid w:val="00B915F3"/>
    <w:rsid w:val="00B96006"/>
    <w:rsid w:val="00BA096C"/>
    <w:rsid w:val="00BA30B0"/>
    <w:rsid w:val="00BA3463"/>
    <w:rsid w:val="00BA39F2"/>
    <w:rsid w:val="00BB0229"/>
    <w:rsid w:val="00BB2939"/>
    <w:rsid w:val="00BB4E48"/>
    <w:rsid w:val="00BC1042"/>
    <w:rsid w:val="00BC4D72"/>
    <w:rsid w:val="00BC4E62"/>
    <w:rsid w:val="00BC6389"/>
    <w:rsid w:val="00BD003B"/>
    <w:rsid w:val="00BD0172"/>
    <w:rsid w:val="00BD0237"/>
    <w:rsid w:val="00BD2376"/>
    <w:rsid w:val="00BE17D0"/>
    <w:rsid w:val="00BE228B"/>
    <w:rsid w:val="00BE713B"/>
    <w:rsid w:val="00BF0B2B"/>
    <w:rsid w:val="00BF2E67"/>
    <w:rsid w:val="00BF4A74"/>
    <w:rsid w:val="00BF4EF3"/>
    <w:rsid w:val="00C025DB"/>
    <w:rsid w:val="00C06195"/>
    <w:rsid w:val="00C06A55"/>
    <w:rsid w:val="00C07A70"/>
    <w:rsid w:val="00C1071E"/>
    <w:rsid w:val="00C1437E"/>
    <w:rsid w:val="00C26FE1"/>
    <w:rsid w:val="00C31398"/>
    <w:rsid w:val="00C31662"/>
    <w:rsid w:val="00C3188A"/>
    <w:rsid w:val="00C31B31"/>
    <w:rsid w:val="00C335FF"/>
    <w:rsid w:val="00C3587A"/>
    <w:rsid w:val="00C42120"/>
    <w:rsid w:val="00C46C9C"/>
    <w:rsid w:val="00C46EB1"/>
    <w:rsid w:val="00C556F4"/>
    <w:rsid w:val="00C57941"/>
    <w:rsid w:val="00C61908"/>
    <w:rsid w:val="00C632C7"/>
    <w:rsid w:val="00C63D67"/>
    <w:rsid w:val="00C643F0"/>
    <w:rsid w:val="00C6613E"/>
    <w:rsid w:val="00C67A39"/>
    <w:rsid w:val="00C74A56"/>
    <w:rsid w:val="00C75C55"/>
    <w:rsid w:val="00C84296"/>
    <w:rsid w:val="00C85DE9"/>
    <w:rsid w:val="00C87FA3"/>
    <w:rsid w:val="00C93FF5"/>
    <w:rsid w:val="00C94336"/>
    <w:rsid w:val="00CA2A57"/>
    <w:rsid w:val="00CA36A6"/>
    <w:rsid w:val="00CA4931"/>
    <w:rsid w:val="00CA55BF"/>
    <w:rsid w:val="00CB11A6"/>
    <w:rsid w:val="00CB123D"/>
    <w:rsid w:val="00CB4637"/>
    <w:rsid w:val="00CB4C32"/>
    <w:rsid w:val="00CB5B99"/>
    <w:rsid w:val="00CC14F5"/>
    <w:rsid w:val="00CC4FDB"/>
    <w:rsid w:val="00CC57B1"/>
    <w:rsid w:val="00CD0DC3"/>
    <w:rsid w:val="00CD3733"/>
    <w:rsid w:val="00CD59A8"/>
    <w:rsid w:val="00CF0D0C"/>
    <w:rsid w:val="00CF13CC"/>
    <w:rsid w:val="00CF24D1"/>
    <w:rsid w:val="00D07F51"/>
    <w:rsid w:val="00D102D3"/>
    <w:rsid w:val="00D10BCB"/>
    <w:rsid w:val="00D114FC"/>
    <w:rsid w:val="00D12954"/>
    <w:rsid w:val="00D160B3"/>
    <w:rsid w:val="00D1612F"/>
    <w:rsid w:val="00D17730"/>
    <w:rsid w:val="00D21EFF"/>
    <w:rsid w:val="00D23242"/>
    <w:rsid w:val="00D245EB"/>
    <w:rsid w:val="00D27964"/>
    <w:rsid w:val="00D27A3F"/>
    <w:rsid w:val="00D303DF"/>
    <w:rsid w:val="00D313C7"/>
    <w:rsid w:val="00D35966"/>
    <w:rsid w:val="00D435CD"/>
    <w:rsid w:val="00D4404C"/>
    <w:rsid w:val="00D4519E"/>
    <w:rsid w:val="00D47D64"/>
    <w:rsid w:val="00D51D82"/>
    <w:rsid w:val="00D55927"/>
    <w:rsid w:val="00D55AA8"/>
    <w:rsid w:val="00D63601"/>
    <w:rsid w:val="00D6392A"/>
    <w:rsid w:val="00D64FC6"/>
    <w:rsid w:val="00D67CFE"/>
    <w:rsid w:val="00D737C3"/>
    <w:rsid w:val="00D741DD"/>
    <w:rsid w:val="00D77452"/>
    <w:rsid w:val="00D77D67"/>
    <w:rsid w:val="00D81645"/>
    <w:rsid w:val="00D81A53"/>
    <w:rsid w:val="00D82B4F"/>
    <w:rsid w:val="00D83771"/>
    <w:rsid w:val="00D9290F"/>
    <w:rsid w:val="00D9457B"/>
    <w:rsid w:val="00DA1369"/>
    <w:rsid w:val="00DA254C"/>
    <w:rsid w:val="00DA52AE"/>
    <w:rsid w:val="00DA6B38"/>
    <w:rsid w:val="00DA6EC6"/>
    <w:rsid w:val="00DB1FBF"/>
    <w:rsid w:val="00DB2203"/>
    <w:rsid w:val="00DB3C57"/>
    <w:rsid w:val="00DB44A5"/>
    <w:rsid w:val="00DB4DA0"/>
    <w:rsid w:val="00DB6536"/>
    <w:rsid w:val="00DC1235"/>
    <w:rsid w:val="00DC43C9"/>
    <w:rsid w:val="00DD00ED"/>
    <w:rsid w:val="00DD0820"/>
    <w:rsid w:val="00DD3064"/>
    <w:rsid w:val="00DD3910"/>
    <w:rsid w:val="00DE0162"/>
    <w:rsid w:val="00DE04BD"/>
    <w:rsid w:val="00DE2E76"/>
    <w:rsid w:val="00DE4816"/>
    <w:rsid w:val="00DE57D0"/>
    <w:rsid w:val="00DE64E1"/>
    <w:rsid w:val="00DE7A00"/>
    <w:rsid w:val="00DF0935"/>
    <w:rsid w:val="00DF1706"/>
    <w:rsid w:val="00DF316C"/>
    <w:rsid w:val="00DF375D"/>
    <w:rsid w:val="00DF76C5"/>
    <w:rsid w:val="00E0129D"/>
    <w:rsid w:val="00E01704"/>
    <w:rsid w:val="00E01736"/>
    <w:rsid w:val="00E04937"/>
    <w:rsid w:val="00E05856"/>
    <w:rsid w:val="00E05993"/>
    <w:rsid w:val="00E1152E"/>
    <w:rsid w:val="00E11D3D"/>
    <w:rsid w:val="00E131B0"/>
    <w:rsid w:val="00E13538"/>
    <w:rsid w:val="00E153C9"/>
    <w:rsid w:val="00E20CD0"/>
    <w:rsid w:val="00E23581"/>
    <w:rsid w:val="00E23C0C"/>
    <w:rsid w:val="00E23E44"/>
    <w:rsid w:val="00E257B6"/>
    <w:rsid w:val="00E26420"/>
    <w:rsid w:val="00E302FE"/>
    <w:rsid w:val="00E34E46"/>
    <w:rsid w:val="00E361DB"/>
    <w:rsid w:val="00E3710E"/>
    <w:rsid w:val="00E374D3"/>
    <w:rsid w:val="00E4050E"/>
    <w:rsid w:val="00E40800"/>
    <w:rsid w:val="00E4142C"/>
    <w:rsid w:val="00E42153"/>
    <w:rsid w:val="00E422C3"/>
    <w:rsid w:val="00E542ED"/>
    <w:rsid w:val="00E54CF9"/>
    <w:rsid w:val="00E55248"/>
    <w:rsid w:val="00E55FAF"/>
    <w:rsid w:val="00E56CBD"/>
    <w:rsid w:val="00E57BFD"/>
    <w:rsid w:val="00E6049D"/>
    <w:rsid w:val="00E60AD4"/>
    <w:rsid w:val="00E628D8"/>
    <w:rsid w:val="00E62E71"/>
    <w:rsid w:val="00E64FC4"/>
    <w:rsid w:val="00E65BEA"/>
    <w:rsid w:val="00E7010E"/>
    <w:rsid w:val="00E70A5A"/>
    <w:rsid w:val="00E70ADB"/>
    <w:rsid w:val="00E72990"/>
    <w:rsid w:val="00E732D3"/>
    <w:rsid w:val="00E76BE0"/>
    <w:rsid w:val="00E81B6B"/>
    <w:rsid w:val="00E8205E"/>
    <w:rsid w:val="00E821D8"/>
    <w:rsid w:val="00E86007"/>
    <w:rsid w:val="00E92195"/>
    <w:rsid w:val="00E946A7"/>
    <w:rsid w:val="00EA1891"/>
    <w:rsid w:val="00EA3D95"/>
    <w:rsid w:val="00EA3DD6"/>
    <w:rsid w:val="00EA45A7"/>
    <w:rsid w:val="00EA5558"/>
    <w:rsid w:val="00EA75B5"/>
    <w:rsid w:val="00EB0E24"/>
    <w:rsid w:val="00EB2E44"/>
    <w:rsid w:val="00EB56C1"/>
    <w:rsid w:val="00EB57EB"/>
    <w:rsid w:val="00EB6311"/>
    <w:rsid w:val="00EB6BDB"/>
    <w:rsid w:val="00EC2191"/>
    <w:rsid w:val="00EC375A"/>
    <w:rsid w:val="00EC5A60"/>
    <w:rsid w:val="00EC785B"/>
    <w:rsid w:val="00ED0735"/>
    <w:rsid w:val="00ED251B"/>
    <w:rsid w:val="00EE04A0"/>
    <w:rsid w:val="00EE3E40"/>
    <w:rsid w:val="00EF0600"/>
    <w:rsid w:val="00EF2026"/>
    <w:rsid w:val="00EF5E43"/>
    <w:rsid w:val="00EF6907"/>
    <w:rsid w:val="00F025A4"/>
    <w:rsid w:val="00F0335E"/>
    <w:rsid w:val="00F04DE8"/>
    <w:rsid w:val="00F05A3B"/>
    <w:rsid w:val="00F11A19"/>
    <w:rsid w:val="00F12AE5"/>
    <w:rsid w:val="00F153DE"/>
    <w:rsid w:val="00F20137"/>
    <w:rsid w:val="00F225E7"/>
    <w:rsid w:val="00F23CAC"/>
    <w:rsid w:val="00F250B0"/>
    <w:rsid w:val="00F27414"/>
    <w:rsid w:val="00F27E29"/>
    <w:rsid w:val="00F30330"/>
    <w:rsid w:val="00F34006"/>
    <w:rsid w:val="00F35BB5"/>
    <w:rsid w:val="00F369DA"/>
    <w:rsid w:val="00F36AC1"/>
    <w:rsid w:val="00F40ADA"/>
    <w:rsid w:val="00F473A6"/>
    <w:rsid w:val="00F54B5B"/>
    <w:rsid w:val="00F60DEB"/>
    <w:rsid w:val="00F61A4E"/>
    <w:rsid w:val="00F6261E"/>
    <w:rsid w:val="00F64EFB"/>
    <w:rsid w:val="00F67799"/>
    <w:rsid w:val="00F70A69"/>
    <w:rsid w:val="00F70FA6"/>
    <w:rsid w:val="00F8038A"/>
    <w:rsid w:val="00F8126C"/>
    <w:rsid w:val="00F820D2"/>
    <w:rsid w:val="00F82175"/>
    <w:rsid w:val="00F86327"/>
    <w:rsid w:val="00F86B5B"/>
    <w:rsid w:val="00F92BF1"/>
    <w:rsid w:val="00F94D27"/>
    <w:rsid w:val="00FA3613"/>
    <w:rsid w:val="00FA37E4"/>
    <w:rsid w:val="00FA65DB"/>
    <w:rsid w:val="00FB22AE"/>
    <w:rsid w:val="00FB377E"/>
    <w:rsid w:val="00FB6439"/>
    <w:rsid w:val="00FC1181"/>
    <w:rsid w:val="00FD5DA4"/>
    <w:rsid w:val="00FD71D6"/>
    <w:rsid w:val="00FE5A45"/>
    <w:rsid w:val="00FE603E"/>
    <w:rsid w:val="00FE6180"/>
    <w:rsid w:val="00FE7B4A"/>
    <w:rsid w:val="057A424D"/>
    <w:rsid w:val="066669CF"/>
    <w:rsid w:val="072825E9"/>
    <w:rsid w:val="07C55F09"/>
    <w:rsid w:val="091455DC"/>
    <w:rsid w:val="09FCF920"/>
    <w:rsid w:val="0BB77D75"/>
    <w:rsid w:val="0CCEEF7A"/>
    <w:rsid w:val="0DDA9E43"/>
    <w:rsid w:val="0E538FA8"/>
    <w:rsid w:val="12FDA75E"/>
    <w:rsid w:val="14E6A13E"/>
    <w:rsid w:val="14E96082"/>
    <w:rsid w:val="1854D53C"/>
    <w:rsid w:val="1BAD178F"/>
    <w:rsid w:val="1C4D622A"/>
    <w:rsid w:val="1F571925"/>
    <w:rsid w:val="1F76B2E6"/>
    <w:rsid w:val="227222A9"/>
    <w:rsid w:val="2530ABAF"/>
    <w:rsid w:val="26DE1F97"/>
    <w:rsid w:val="29AA381A"/>
    <w:rsid w:val="2AAB846D"/>
    <w:rsid w:val="2ACD770F"/>
    <w:rsid w:val="344A8CFC"/>
    <w:rsid w:val="34973770"/>
    <w:rsid w:val="38C8E078"/>
    <w:rsid w:val="398B9AF9"/>
    <w:rsid w:val="3C96E59C"/>
    <w:rsid w:val="3D9ED96E"/>
    <w:rsid w:val="416D29EC"/>
    <w:rsid w:val="4331B9CD"/>
    <w:rsid w:val="43D71904"/>
    <w:rsid w:val="454A37E5"/>
    <w:rsid w:val="454DA873"/>
    <w:rsid w:val="492387AC"/>
    <w:rsid w:val="49EE1969"/>
    <w:rsid w:val="4B3C010B"/>
    <w:rsid w:val="4B91C02A"/>
    <w:rsid w:val="4F556917"/>
    <w:rsid w:val="4FD6E4D1"/>
    <w:rsid w:val="539788EB"/>
    <w:rsid w:val="571D1870"/>
    <w:rsid w:val="5A774BD4"/>
    <w:rsid w:val="5D42A128"/>
    <w:rsid w:val="64DEC051"/>
    <w:rsid w:val="6574C548"/>
    <w:rsid w:val="690799D1"/>
    <w:rsid w:val="6B21E66D"/>
    <w:rsid w:val="6DBD96D2"/>
    <w:rsid w:val="6F99F6ED"/>
    <w:rsid w:val="6FF6F0C2"/>
    <w:rsid w:val="7067FB60"/>
    <w:rsid w:val="7101796E"/>
    <w:rsid w:val="7205F6D0"/>
    <w:rsid w:val="733A3F2A"/>
    <w:rsid w:val="74D7B8D3"/>
    <w:rsid w:val="768BDF6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B59F3"/>
  <w15:docId w15:val="{877E65D2-D8DC-4E26-8C14-EE1C349C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E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15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A60"/>
    <w:rPr>
      <w:rFonts w:ascii="Tahoma" w:hAnsi="Tahoma" w:cs="Tahoma"/>
      <w:sz w:val="16"/>
      <w:szCs w:val="16"/>
    </w:rPr>
  </w:style>
  <w:style w:type="character" w:styleId="Hyperlink">
    <w:name w:val="Hyperlink"/>
    <w:basedOn w:val="DefaultParagraphFont"/>
    <w:uiPriority w:val="99"/>
    <w:unhideWhenUsed/>
    <w:rsid w:val="00F40ADA"/>
    <w:rPr>
      <w:color w:val="0000FF" w:themeColor="hyperlink"/>
      <w:u w:val="single"/>
    </w:rPr>
  </w:style>
  <w:style w:type="character" w:customStyle="1" w:styleId="Heading1Char">
    <w:name w:val="Heading 1 Char"/>
    <w:basedOn w:val="DefaultParagraphFont"/>
    <w:link w:val="Heading1"/>
    <w:uiPriority w:val="9"/>
    <w:rsid w:val="00051E5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D59A8"/>
    <w:pPr>
      <w:ind w:left="720"/>
      <w:contextualSpacing/>
    </w:pPr>
  </w:style>
  <w:style w:type="paragraph" w:styleId="TOCHeading">
    <w:name w:val="TOC Heading"/>
    <w:basedOn w:val="Heading1"/>
    <w:next w:val="Normal"/>
    <w:uiPriority w:val="39"/>
    <w:unhideWhenUsed/>
    <w:qFormat/>
    <w:rsid w:val="0030533E"/>
    <w:pPr>
      <w:outlineLvl w:val="9"/>
    </w:pPr>
    <w:rPr>
      <w:lang w:eastAsia="da-DK"/>
    </w:rPr>
  </w:style>
  <w:style w:type="paragraph" w:styleId="TOC1">
    <w:name w:val="toc 1"/>
    <w:basedOn w:val="Normal"/>
    <w:next w:val="Normal"/>
    <w:autoRedefine/>
    <w:uiPriority w:val="39"/>
    <w:unhideWhenUsed/>
    <w:rsid w:val="00E70ADB"/>
    <w:pPr>
      <w:tabs>
        <w:tab w:val="right" w:leader="dot" w:pos="9628"/>
      </w:tabs>
      <w:spacing w:after="100"/>
    </w:pPr>
  </w:style>
  <w:style w:type="character" w:styleId="FollowedHyperlink">
    <w:name w:val="FollowedHyperlink"/>
    <w:basedOn w:val="DefaultParagraphFont"/>
    <w:uiPriority w:val="99"/>
    <w:semiHidden/>
    <w:unhideWhenUsed/>
    <w:rsid w:val="00BF4EF3"/>
    <w:rPr>
      <w:color w:val="800080" w:themeColor="followedHyperlink"/>
      <w:u w:val="single"/>
    </w:rPr>
  </w:style>
  <w:style w:type="paragraph" w:styleId="Header">
    <w:name w:val="header"/>
    <w:basedOn w:val="Normal"/>
    <w:link w:val="HeaderChar"/>
    <w:uiPriority w:val="99"/>
    <w:unhideWhenUsed/>
    <w:rsid w:val="003E3CFD"/>
    <w:pPr>
      <w:tabs>
        <w:tab w:val="center" w:pos="4819"/>
        <w:tab w:val="right" w:pos="9638"/>
      </w:tabs>
      <w:spacing w:after="0" w:line="240" w:lineRule="auto"/>
    </w:pPr>
  </w:style>
  <w:style w:type="character" w:customStyle="1" w:styleId="HeaderChar">
    <w:name w:val="Header Char"/>
    <w:basedOn w:val="DefaultParagraphFont"/>
    <w:link w:val="Header"/>
    <w:uiPriority w:val="99"/>
    <w:rsid w:val="003E3CFD"/>
  </w:style>
  <w:style w:type="paragraph" w:styleId="Footer">
    <w:name w:val="footer"/>
    <w:basedOn w:val="Normal"/>
    <w:link w:val="FooterChar"/>
    <w:uiPriority w:val="99"/>
    <w:unhideWhenUsed/>
    <w:rsid w:val="003E3CFD"/>
    <w:pPr>
      <w:tabs>
        <w:tab w:val="center" w:pos="4819"/>
        <w:tab w:val="right" w:pos="9638"/>
      </w:tabs>
      <w:spacing w:after="0" w:line="240" w:lineRule="auto"/>
    </w:pPr>
  </w:style>
  <w:style w:type="character" w:customStyle="1" w:styleId="FooterChar">
    <w:name w:val="Footer Char"/>
    <w:basedOn w:val="DefaultParagraphFont"/>
    <w:link w:val="Footer"/>
    <w:uiPriority w:val="99"/>
    <w:rsid w:val="003E3CFD"/>
  </w:style>
  <w:style w:type="character" w:styleId="CommentReference">
    <w:name w:val="annotation reference"/>
    <w:basedOn w:val="DefaultParagraphFont"/>
    <w:uiPriority w:val="99"/>
    <w:semiHidden/>
    <w:unhideWhenUsed/>
    <w:rsid w:val="00234C34"/>
    <w:rPr>
      <w:sz w:val="18"/>
      <w:szCs w:val="18"/>
    </w:rPr>
  </w:style>
  <w:style w:type="paragraph" w:styleId="CommentText">
    <w:name w:val="annotation text"/>
    <w:basedOn w:val="Normal"/>
    <w:link w:val="CommentTextChar"/>
    <w:uiPriority w:val="99"/>
    <w:unhideWhenUsed/>
    <w:rsid w:val="00234C34"/>
    <w:pPr>
      <w:spacing w:line="240" w:lineRule="auto"/>
    </w:pPr>
    <w:rPr>
      <w:sz w:val="24"/>
      <w:szCs w:val="24"/>
    </w:rPr>
  </w:style>
  <w:style w:type="character" w:customStyle="1" w:styleId="CommentTextChar">
    <w:name w:val="Comment Text Char"/>
    <w:basedOn w:val="DefaultParagraphFont"/>
    <w:link w:val="CommentText"/>
    <w:uiPriority w:val="99"/>
    <w:rsid w:val="00234C34"/>
    <w:rPr>
      <w:sz w:val="24"/>
      <w:szCs w:val="24"/>
    </w:rPr>
  </w:style>
  <w:style w:type="paragraph" w:styleId="CommentSubject">
    <w:name w:val="annotation subject"/>
    <w:basedOn w:val="CommentText"/>
    <w:next w:val="CommentText"/>
    <w:link w:val="CommentSubjectChar"/>
    <w:uiPriority w:val="99"/>
    <w:semiHidden/>
    <w:unhideWhenUsed/>
    <w:rsid w:val="00234C34"/>
    <w:rPr>
      <w:b/>
      <w:bCs/>
      <w:sz w:val="20"/>
      <w:szCs w:val="20"/>
    </w:rPr>
  </w:style>
  <w:style w:type="character" w:customStyle="1" w:styleId="CommentSubjectChar">
    <w:name w:val="Comment Subject Char"/>
    <w:basedOn w:val="CommentTextChar"/>
    <w:link w:val="CommentSubject"/>
    <w:uiPriority w:val="99"/>
    <w:semiHidden/>
    <w:rsid w:val="00234C34"/>
    <w:rPr>
      <w:b/>
      <w:bCs/>
      <w:sz w:val="20"/>
      <w:szCs w:val="20"/>
    </w:rPr>
  </w:style>
  <w:style w:type="table" w:styleId="TableGrid">
    <w:name w:val="Table Grid"/>
    <w:basedOn w:val="TableNormal"/>
    <w:uiPriority w:val="59"/>
    <w:rsid w:val="00265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86AC6"/>
    <w:rPr>
      <w:color w:val="605E5C"/>
      <w:shd w:val="clear" w:color="auto" w:fill="E1DFDD"/>
    </w:rPr>
  </w:style>
  <w:style w:type="paragraph" w:styleId="BodyText">
    <w:name w:val="Body Text"/>
    <w:basedOn w:val="Normal"/>
    <w:link w:val="BodyTextChar"/>
    <w:unhideWhenUsed/>
    <w:qFormat/>
    <w:rsid w:val="00E3710E"/>
    <w:pPr>
      <w:spacing w:after="240" w:line="240" w:lineRule="atLeast"/>
    </w:pPr>
    <w:rPr>
      <w:rFonts w:ascii="Georgia" w:hAnsi="Georgia"/>
      <w:sz w:val="20"/>
      <w:szCs w:val="20"/>
    </w:rPr>
  </w:style>
  <w:style w:type="character" w:customStyle="1" w:styleId="BodyTextChar">
    <w:name w:val="Body Text Char"/>
    <w:basedOn w:val="DefaultParagraphFont"/>
    <w:link w:val="BodyText"/>
    <w:rsid w:val="00E3710E"/>
    <w:rPr>
      <w:rFonts w:ascii="Georgia" w:hAnsi="Georgia"/>
      <w:sz w:val="20"/>
      <w:szCs w:val="20"/>
    </w:rPr>
  </w:style>
  <w:style w:type="paragraph" w:styleId="ListNumber">
    <w:name w:val="List Number"/>
    <w:basedOn w:val="Normal"/>
    <w:uiPriority w:val="13"/>
    <w:unhideWhenUsed/>
    <w:qFormat/>
    <w:rsid w:val="00352DDE"/>
    <w:pPr>
      <w:numPr>
        <w:numId w:val="18"/>
      </w:numPr>
      <w:spacing w:after="240" w:line="240" w:lineRule="atLeast"/>
      <w:contextualSpacing/>
    </w:pPr>
    <w:rPr>
      <w:rFonts w:ascii="Georgia" w:hAnsi="Georgia"/>
      <w:sz w:val="20"/>
      <w:szCs w:val="20"/>
    </w:rPr>
  </w:style>
  <w:style w:type="paragraph" w:styleId="ListNumber2">
    <w:name w:val="List Number 2"/>
    <w:basedOn w:val="Normal"/>
    <w:uiPriority w:val="13"/>
    <w:unhideWhenUsed/>
    <w:qFormat/>
    <w:rsid w:val="00352DDE"/>
    <w:pPr>
      <w:numPr>
        <w:ilvl w:val="1"/>
        <w:numId w:val="18"/>
      </w:numPr>
      <w:spacing w:after="240" w:line="240" w:lineRule="atLeast"/>
      <w:contextualSpacing/>
    </w:pPr>
    <w:rPr>
      <w:rFonts w:ascii="Georgia" w:hAnsi="Georgia"/>
      <w:sz w:val="20"/>
      <w:szCs w:val="20"/>
    </w:rPr>
  </w:style>
  <w:style w:type="paragraph" w:styleId="ListNumber3">
    <w:name w:val="List Number 3"/>
    <w:basedOn w:val="Normal"/>
    <w:uiPriority w:val="13"/>
    <w:unhideWhenUsed/>
    <w:qFormat/>
    <w:rsid w:val="00352DDE"/>
    <w:pPr>
      <w:numPr>
        <w:ilvl w:val="2"/>
        <w:numId w:val="18"/>
      </w:numPr>
      <w:spacing w:after="240" w:line="240" w:lineRule="atLeast"/>
      <w:contextualSpacing/>
    </w:pPr>
    <w:rPr>
      <w:rFonts w:ascii="Georgia" w:hAnsi="Georgia"/>
      <w:sz w:val="20"/>
      <w:szCs w:val="20"/>
    </w:rPr>
  </w:style>
  <w:style w:type="paragraph" w:styleId="ListNumber4">
    <w:name w:val="List Number 4"/>
    <w:basedOn w:val="Normal"/>
    <w:uiPriority w:val="13"/>
    <w:unhideWhenUsed/>
    <w:rsid w:val="00352DDE"/>
    <w:pPr>
      <w:numPr>
        <w:ilvl w:val="3"/>
        <w:numId w:val="18"/>
      </w:numPr>
      <w:spacing w:after="240" w:line="240" w:lineRule="atLeast"/>
      <w:contextualSpacing/>
    </w:pPr>
    <w:rPr>
      <w:rFonts w:ascii="Georgia" w:hAnsi="Georgia"/>
      <w:sz w:val="20"/>
      <w:szCs w:val="20"/>
    </w:rPr>
  </w:style>
  <w:style w:type="paragraph" w:styleId="ListNumber5">
    <w:name w:val="List Number 5"/>
    <w:basedOn w:val="Normal"/>
    <w:uiPriority w:val="13"/>
    <w:unhideWhenUsed/>
    <w:rsid w:val="00352DDE"/>
    <w:pPr>
      <w:numPr>
        <w:ilvl w:val="4"/>
        <w:numId w:val="18"/>
      </w:numPr>
      <w:spacing w:after="240" w:line="240" w:lineRule="atLeast"/>
      <w:contextualSpacing/>
    </w:pPr>
    <w:rPr>
      <w:rFonts w:ascii="Georgia" w:hAnsi="Georgia"/>
      <w:sz w:val="20"/>
      <w:szCs w:val="20"/>
    </w:rPr>
  </w:style>
  <w:style w:type="paragraph" w:styleId="ListBullet">
    <w:name w:val="List Bullet"/>
    <w:basedOn w:val="Normal"/>
    <w:uiPriority w:val="99"/>
    <w:unhideWhenUsed/>
    <w:rsid w:val="004C491B"/>
    <w:pPr>
      <w:numPr>
        <w:numId w:val="24"/>
      </w:numPr>
      <w:contextualSpacing/>
    </w:pPr>
  </w:style>
  <w:style w:type="character" w:customStyle="1" w:styleId="Ulstomtale1">
    <w:name w:val="Uløst omtale1"/>
    <w:basedOn w:val="DefaultParagraphFont"/>
    <w:uiPriority w:val="99"/>
    <w:semiHidden/>
    <w:unhideWhenUsed/>
    <w:rsid w:val="00D4404C"/>
    <w:rPr>
      <w:color w:val="605E5C"/>
      <w:shd w:val="clear" w:color="auto" w:fill="E1DFDD"/>
    </w:rPr>
  </w:style>
  <w:style w:type="paragraph" w:styleId="Revision">
    <w:name w:val="Revision"/>
    <w:hidden/>
    <w:uiPriority w:val="99"/>
    <w:semiHidden/>
    <w:rsid w:val="0059282F"/>
    <w:pPr>
      <w:spacing w:after="0" w:line="240" w:lineRule="auto"/>
    </w:pPr>
  </w:style>
  <w:style w:type="character" w:customStyle="1" w:styleId="Ulstomtale2">
    <w:name w:val="Uløst omtale2"/>
    <w:basedOn w:val="DefaultParagraphFont"/>
    <w:uiPriority w:val="99"/>
    <w:semiHidden/>
    <w:unhideWhenUsed/>
    <w:rsid w:val="002659FC"/>
    <w:rPr>
      <w:color w:val="605E5C"/>
      <w:shd w:val="clear" w:color="auto" w:fill="E1DFDD"/>
    </w:rPr>
  </w:style>
  <w:style w:type="character" w:customStyle="1" w:styleId="Heading2Char">
    <w:name w:val="Heading 2 Char"/>
    <w:basedOn w:val="DefaultParagraphFont"/>
    <w:link w:val="Heading2"/>
    <w:uiPriority w:val="9"/>
    <w:rsid w:val="004D1503"/>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E11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89533">
      <w:bodyDiv w:val="1"/>
      <w:marLeft w:val="0"/>
      <w:marRight w:val="0"/>
      <w:marTop w:val="0"/>
      <w:marBottom w:val="0"/>
      <w:divBdr>
        <w:top w:val="none" w:sz="0" w:space="0" w:color="auto"/>
        <w:left w:val="none" w:sz="0" w:space="0" w:color="auto"/>
        <w:bottom w:val="none" w:sz="0" w:space="0" w:color="auto"/>
        <w:right w:val="none" w:sz="0" w:space="0" w:color="auto"/>
      </w:divBdr>
    </w:div>
    <w:div w:id="1240600871">
      <w:bodyDiv w:val="1"/>
      <w:marLeft w:val="0"/>
      <w:marRight w:val="0"/>
      <w:marTop w:val="0"/>
      <w:marBottom w:val="0"/>
      <w:divBdr>
        <w:top w:val="none" w:sz="0" w:space="0" w:color="auto"/>
        <w:left w:val="none" w:sz="0" w:space="0" w:color="auto"/>
        <w:bottom w:val="none" w:sz="0" w:space="0" w:color="auto"/>
        <w:right w:val="none" w:sz="0" w:space="0" w:color="auto"/>
      </w:divBdr>
    </w:div>
    <w:div w:id="2037808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webmail.ku.dk"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xxxxxx@alumni.ku.dk"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kunet.ku.dk/oevrige/hjaelp/it/Sider/IT-supportcentre-p%C3%A5-KU.aspx"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webmail.ku.dk"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unet.ku.dk/oevrige/hjaelp/it/Sider/IT-supportcentre-p%C3%A5-KU.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Customers\KU\Guides\Brugervejledning%20-%20skabelon%20-%20K&#248;benhavns%20Universit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vejledning" ma:contentTypeID="0x010100B350D64C150DAD4CA6E29F2BEA8E936100EA6CFAD72CF16646B3325CD5776A3AE7" ma:contentTypeVersion="3" ma:contentTypeDescription="" ma:contentTypeScope="" ma:versionID="d8b50f998e8fbaab663d8fc258ca8a35">
  <xsd:schema xmlns:xsd="http://www.w3.org/2001/XMLSchema" xmlns:xs="http://www.w3.org/2001/XMLSchema" xmlns:p="http://schemas.microsoft.com/office/2006/metadata/properties" xmlns:ns2="cab2eac3-a34e-4f7c-8c93-d370f771d71f" xmlns:ns3="a9c21cd9-c4d6-46ab-aa0b-2425b1d0c963" targetNamespace="http://schemas.microsoft.com/office/2006/metadata/properties" ma:root="true" ma:fieldsID="6dde7f6ccfebf699d25e097ade99d5dc" ns2:_="" ns3:_="">
    <xsd:import namespace="cab2eac3-a34e-4f7c-8c93-d370f771d71f"/>
    <xsd:import namespace="a9c21cd9-c4d6-46ab-aa0b-2425b1d0c963"/>
    <xsd:element name="properties">
      <xsd:complexType>
        <xsd:sequence>
          <xsd:element name="documentManagement">
            <xsd:complexType>
              <xsd:all>
                <xsd:element ref="ns2:Anvendes_x0020_af" minOccurs="0"/>
                <xsd:element ref="ns2:Dokument_x0020_ID" minOccurs="0"/>
                <xsd:element ref="ns2:Dokumentansvarlig" minOccurs="0"/>
                <xsd:element ref="ns2:Dokumenttype" minOccurs="0"/>
                <xsd:element ref="ns2:Fakultet" minOccurs="0"/>
                <xsd:element ref="ns2:Fysisk_x0020_udstyr" minOccurs="0"/>
                <xsd:element ref="ns2:Handling" minOccurs="0"/>
                <xsd:element ref="ns2:IT_x0020_styresystem" minOccurs="0"/>
                <xsd:element ref="ns2:Masterkategori" minOccurs="0"/>
                <xsd:element ref="ns3:KUTargetGroupCode" minOccurs="0"/>
                <xsd:element ref="ns2:sidst_x0020_revideret" minOccurs="0"/>
                <xsd:element ref="ns2:Sprogversion" minOccurs="0"/>
                <xsd:element ref="ns2:Teknologi" minOccurs="0"/>
                <xsd:element ref="ns2:Tilsta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2eac3-a34e-4f7c-8c93-d370f771d71f" elementFormDefault="qualified">
    <xsd:import namespace="http://schemas.microsoft.com/office/2006/documentManagement/types"/>
    <xsd:import namespace="http://schemas.microsoft.com/office/infopath/2007/PartnerControls"/>
    <xsd:element name="Anvendes_x0020_af" ma:index="8" nillable="true" ma:displayName="Anvendes af" ma:description="Beskriver hvilken gruppe dokumentet er anvendeligt for" ma:internalName="Anvendes_x0020_af">
      <xsd:complexType>
        <xsd:complexContent>
          <xsd:extension base="dms:MultiChoice">
            <xsd:sequence>
              <xsd:element name="Value" maxOccurs="unbounded" minOccurs="0" nillable="true">
                <xsd:simpleType>
                  <xsd:restriction base="dms:Choice">
                    <xsd:enumeration value="Ansat"/>
                    <xsd:enumeration value="Studerende"/>
                    <xsd:enumeration value="Abonnenter"/>
                    <xsd:enumeration value="Administratorer"/>
                    <xsd:enumeration value="Medlemmer"/>
                  </xsd:restriction>
                </xsd:simpleType>
              </xsd:element>
            </xsd:sequence>
          </xsd:extension>
        </xsd:complexContent>
      </xsd:complexType>
    </xsd:element>
    <xsd:element name="Dokument_x0020_ID" ma:index="9" nillable="true" ma:displayName="Dokument ID" ma:internalName="Dokument_x0020_ID">
      <xsd:simpleType>
        <xsd:restriction base="dms:Text">
          <xsd:maxLength value="255"/>
        </xsd:restriction>
      </xsd:simpleType>
    </xsd:element>
    <xsd:element name="Dokumentansvarlig" ma:index="10" nillable="true" ma:displayName="Dokumentansvarlig" ma:list="UserInfo" ma:SharePointGroup="0" ma:internalName="Dokumentansvarlig"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umenttype" ma:index="11" nillable="true" ma:displayName="Dokumenttype" ma:default="Vejledning" ma:description="Hvilken genre falder dokumentet ind under?" ma:format="Dropdown" ma:internalName="Dokumenttype" ma:readOnly="false">
      <xsd:simpleType>
        <xsd:restriction base="dms:Choice">
          <xsd:enumeration value="Vejledning"/>
          <xsd:enumeration value="SLA"/>
          <xsd:enumeration value="Vejviser/kort"/>
          <xsd:enumeration value="Ofte stillede spørgsmål"/>
          <xsd:enumeration value="Politik"/>
          <xsd:enumeration value="Produktblad"/>
          <xsd:enumeration value="formular"/>
          <xsd:enumeration value="Interne vejledninger (IT guide)"/>
        </xsd:restriction>
      </xsd:simpleType>
    </xsd:element>
    <xsd:element name="Fakultet" ma:index="12" nillable="true" ma:displayName="Fakulteter" ma:description="Hvilke fakulteter bruges dokumentet af?" ma:internalName="Fakultet">
      <xsd:complexType>
        <xsd:complexContent>
          <xsd:extension base="dms:MultiChoice">
            <xsd:sequence>
              <xsd:element name="Value" maxOccurs="unbounded" minOccurs="0" nillable="true">
                <xsd:simpleType>
                  <xsd:restriction base="dms:Choice">
                    <xsd:enumeration value="Faelles"/>
                    <xsd:enumeration value="FA"/>
                    <xsd:enumeration value="HUM"/>
                    <xsd:enumeration value="JUR"/>
                    <xsd:enumeration value="SAMF"/>
                    <xsd:enumeration value="SCIENCE"/>
                    <xsd:enumeration value="SUND"/>
                    <xsd:enumeration value="TEO"/>
                  </xsd:restriction>
                </xsd:simpleType>
              </xsd:element>
            </xsd:sequence>
          </xsd:extension>
        </xsd:complexContent>
      </xsd:complexType>
    </xsd:element>
    <xsd:element name="Fysisk_x0020_udstyr" ma:index="13" nillable="true" ma:displayName="Fysisk IT udstyr" ma:internalName="Fysisk_x0020_udstyr">
      <xsd:complexType>
        <xsd:complexContent>
          <xsd:extension base="dms:MultiChoice">
            <xsd:sequence>
              <xsd:element name="Value" maxOccurs="unbounded" minOccurs="0" nillable="true">
                <xsd:simpleType>
                  <xsd:restriction base="dms:Choice">
                    <xsd:enumeration value="AV-udstyr"/>
                    <xsd:enumeration value="hjemmearbejdsplads"/>
                    <xsd:enumeration value="ID-kort"/>
                    <xsd:enumeration value="iPad"/>
                    <xsd:enumeration value="iPhone"/>
                    <xsd:enumeration value="Mac"/>
                    <xsd:enumeration value="mobiltelefon"/>
                    <xsd:enumeration value="PC"/>
                    <xsd:enumeration value="Printer"/>
                    <xsd:enumeration value="Projektor"/>
                    <xsd:enumeration value="Video konference"/>
                  </xsd:restriction>
                </xsd:simpleType>
              </xsd:element>
            </xsd:sequence>
          </xsd:extension>
        </xsd:complexContent>
      </xsd:complexType>
    </xsd:element>
    <xsd:element name="Handling" ma:index="14" nillable="true" ma:displayName="Handling" ma:description="hvilken handling skal udføres?" ma:internalName="Handling">
      <xsd:complexType>
        <xsd:complexContent>
          <xsd:extension base="dms:MultiChoice">
            <xsd:sequence>
              <xsd:element name="Value" maxOccurs="unbounded" minOccurs="0" nillable="true">
                <xsd:simpleType>
                  <xsd:restriction base="dms:Choice">
                    <xsd:enumeration value="Abonnement (redigering)"/>
                    <xsd:enumeration value="Adgang"/>
                    <xsd:enumeration value="Afinstallation"/>
                    <xsd:enumeration value="Backup af data"/>
                    <xsd:enumeration value="benyt beregningsserver"/>
                    <xsd:enumeration value="beskyt"/>
                    <xsd:enumeration value="Bestilling"/>
                    <xsd:enumeration value="booking"/>
                    <xsd:enumeration value="bortskaffelse"/>
                    <xsd:enumeration value="Brugerrettigheder/roller (redigering af)"/>
                    <xsd:enumeration value="domæne (selv-administration af)"/>
                    <xsd:enumeration value="export af data"/>
                    <xsd:enumeration value="fejlmeld"/>
                    <xsd:enumeration value="Fjernadgang"/>
                    <xsd:enumeration value="Fjernundervisning"/>
                    <xsd:enumeration value="Fjernundervisning fra Campus"/>
                    <xsd:enumeration value="Flytning"/>
                    <xsd:enumeration value="Funktionspostkasse (tilføj/opret/administrer)"/>
                    <xsd:enumeration value="import af data"/>
                    <xsd:enumeration value="Indkøb"/>
                    <xsd:enumeration value="Installation"/>
                    <xsd:enumeration value="konfiguration"/>
                    <xsd:enumeration value="Kontakt"/>
                    <xsd:enumeration value="Kopier"/>
                    <xsd:enumeration value="Kryptering"/>
                    <xsd:enumeration value="login"/>
                    <xsd:enumeration value="Multimedieskat"/>
                    <xsd:enumeration value="passwordskift"/>
                    <xsd:enumeration value="Print"/>
                    <xsd:enumeration value="Projector (brug af)"/>
                    <xsd:enumeration value="redigering"/>
                    <xsd:enumeration value="registrering"/>
                    <xsd:enumeration value="Scan til Mail"/>
                    <xsd:enumeration value="Send til Eboks"/>
                    <xsd:enumeration value="Spamfilter administration"/>
                    <xsd:enumeration value="synkronisering"/>
                    <xsd:enumeration value="søg driftsinformation"/>
                    <xsd:enumeration value="Tilpasning"/>
                    <xsd:enumeration value="Projector (brug af)"/>
                    <xsd:enumeration value="Vejledningssamling (se)"/>
                    <xsd:enumeration value="Ændre sprog"/>
                  </xsd:restriction>
                </xsd:simpleType>
              </xsd:element>
            </xsd:sequence>
          </xsd:extension>
        </xsd:complexContent>
      </xsd:complexType>
    </xsd:element>
    <xsd:element name="IT_x0020_styresystem" ma:index="15" nillable="true" ma:displayName="IT styresystem" ma:default="Windows" ma:description="Hvilket styresystem er vejledningen rettet imod?" ma:internalName="IT_x0020_styresystem">
      <xsd:complexType>
        <xsd:complexContent>
          <xsd:extension base="dms:MultiChoice">
            <xsd:sequence>
              <xsd:element name="Value" maxOccurs="unbounded" minOccurs="0" nillable="true">
                <xsd:simpleType>
                  <xsd:restriction base="dms:Choice">
                    <xsd:enumeration value="Windows"/>
                    <xsd:enumeration value="OSX/Mac"/>
                    <xsd:enumeration value="Linux"/>
                    <xsd:enumeration value="iOS"/>
                    <xsd:enumeration value="Android"/>
                  </xsd:restriction>
                </xsd:simpleType>
              </xsd:element>
            </xsd:sequence>
          </xsd:extension>
        </xsd:complexContent>
      </xsd:complexType>
    </xsd:element>
    <xsd:element name="Masterkategori" ma:index="16" nillable="true" ma:displayName="Masterkategori" ma:description="Angiver hvilken side/venstre menu punkt som vejledningen bliver brugt under." ma:internalName="Masterkategori">
      <xsd:complexType>
        <xsd:complexContent>
          <xsd:extension base="dms:MultiChoice">
            <xsd:sequence>
              <xsd:element name="Value" maxOccurs="unbounded" minOccurs="0" nillable="true">
                <xsd:simpleType>
                  <xsd:restriction base="dms:Choice">
                    <xsd:enumeration value="Microsoft 365"/>
                    <xsd:enumeration value="Netværk og eduroam"/>
                    <xsd:enumeration value="Pc og software"/>
                    <xsd:enumeration value="kopi og print"/>
                    <xsd:enumeration value="id kort"/>
                    <xsd:enumeration value="IT og fagsystemer"/>
                    <xsd:enumeration value="KU mail / outlook"/>
                    <xsd:enumeration value="eduroam / Wi-Fi"/>
                    <xsd:enumeration value="Lync / Skype / telefon"/>
                    <xsd:enumeration value="IT sikkerhed"/>
                    <xsd:enumeration value="KUcomputer"/>
                    <xsd:enumeration value="IT dashboard"/>
                    <xsd:enumeration value="SCIENCE PC"/>
                    <xsd:enumeration value="Software (SCIENCE)"/>
                    <xsd:enumeration value="VPN, Webfile og anden fjernadgang (SCIENCE)"/>
                    <xsd:enumeration value="Onedrive"/>
                    <xsd:enumeration value="IT til forskning (SCIENCE)"/>
                    <xsd:enumeration value="Inforskærme på CSS (SAMF)"/>
                    <xsd:enumeration value="AV support  (HUM)"/>
                    <xsd:enumeration value="Virtuelle møder  (HUM)"/>
                    <xsd:enumeration value="Programmer (HUM)"/>
                    <xsd:enumeration value="iPad (HUM)"/>
                    <xsd:enumeration value="Videokonference (SUND)"/>
                    <xsd:enumeration value="Hjælp til SUND ansatte"/>
                    <xsd:enumeration value="Office til iPad (SUND)"/>
                    <xsd:enumeration value="VPN (SUND)"/>
                    <xsd:enumeration value="Installation fra software biblioteket (SUND)"/>
                    <xsd:enumeration value="Informationssikkerhed"/>
                    <xsd:enumeration value="Forsknings-IT"/>
                    <xsd:enumeration value="VPN"/>
                  </xsd:restriction>
                </xsd:simpleType>
              </xsd:element>
            </xsd:sequence>
          </xsd:extension>
        </xsd:complexContent>
      </xsd:complexType>
    </xsd:element>
    <xsd:element name="sidst_x0020_revideret" ma:index="18" nillable="true" ma:displayName="sidst revideret" ma:format="DateOnly" ma:internalName="sidst_x0020_revideret">
      <xsd:simpleType>
        <xsd:restriction base="dms:DateTime"/>
      </xsd:simpleType>
    </xsd:element>
    <xsd:element name="Sprogversion" ma:index="19" nillable="true" ma:displayName="Sprogversion" ma:format="RadioButtons" ma:internalName="Sprogversion">
      <xsd:simpleType>
        <xsd:restriction base="dms:Choice">
          <xsd:enumeration value="dansk"/>
          <xsd:enumeration value="engelsk"/>
        </xsd:restriction>
      </xsd:simpleType>
    </xsd:element>
    <xsd:element name="Teknologi" ma:index="20" nillable="true" ma:displayName="Teknologi" ma:internalName="Teknologi">
      <xsd:complexType>
        <xsd:complexContent>
          <xsd:extension base="dms:MultiChoice">
            <xsd:sequence>
              <xsd:element name="Value" maxOccurs="unbounded" minOccurs="0" nillable="true">
                <xsd:simpleType>
                  <xsd:restriction base="dms:Choice">
                    <xsd:enumeration value="ADK"/>
                    <xsd:enumeration value="ADSL"/>
                    <xsd:enumeration value="AIP (Azure Information Protection)"/>
                    <xsd:enumeration value="APM Siteray"/>
                    <xsd:enumeration value="ATP (Advanced Threat Protection)"/>
                    <xsd:enumeration value="AV udstyr på Campus"/>
                    <xsd:enumeration value="beregningsserver"/>
                    <xsd:enumeration value="Bluewhale"/>
                    <xsd:enumeration value="CMS"/>
                    <xsd:enumeration value="Curis"/>
                    <xsd:enumeration value="Danmarks Statistik"/>
                    <xsd:enumeration value="Discoverer"/>
                    <xsd:enumeration value="Domæne"/>
                    <xsd:enumeration value="Eboks"/>
                    <xsd:enumeration value="eduroam"/>
                    <xsd:enumeration value="Endnote"/>
                    <xsd:enumeration value="Filserver"/>
                    <xsd:enumeration value="Follow-Me print"/>
                    <xsd:enumeration value="GAMS"/>
                    <xsd:enumeration value="Gauss"/>
                    <xsd:enumeration value="HDtools"/>
                    <xsd:enumeration value="Heimdal (admin)"/>
                    <xsd:enumeration value="IDM"/>
                    <xsd:enumeration value="Kongelige Bib"/>
                    <xsd:enumeration value="KUcomputer"/>
                    <xsd:enumeration value="KU IdM"/>
                    <xsd:enumeration value="KU skabeloner"/>
                    <xsd:enumeration value="KUforms"/>
                    <xsd:enumeration value="KUguest"/>
                    <xsd:enumeration value="KUmail"/>
                    <xsd:enumeration value="KUnet"/>
                    <xsd:enumeration value="Labnet"/>
                    <xsd:enumeration value="Lync'"/>
                    <xsd:enumeration value="M365"/>
                    <xsd:enumeration value="Mailman 3"/>
                    <xsd:enumeration value="Mathematica"/>
                    <xsd:enumeration value="Matlab"/>
                    <xsd:enumeration value="MaxiConnect"/>
                    <xsd:enumeration value="Microsoft Defender"/>
                    <xsd:enumeration value="MitID Erhverv"/>
                    <xsd:enumeration value="Multi Faktor autentificering (MFA)"/>
                    <xsd:enumeration value="Navision stat"/>
                    <xsd:enumeration value="Netværksdrev"/>
                    <xsd:enumeration value="Nvivo"/>
                    <xsd:enumeration value="Office"/>
                    <xsd:enumeration value="Offline files"/>
                    <xsd:enumeration value="OneDrive"/>
                    <xsd:enumeration value="Outlook"/>
                    <xsd:enumeration value="Oxmetrics"/>
                    <xsd:enumeration value="Passwordmanager"/>
                    <xsd:enumeration value="Print"/>
                    <xsd:enumeration value="Pronestor"/>
                    <xsd:enumeration value="RATS"/>
                    <xsd:enumeration value="RDP/Remote desktop"/>
                    <xsd:enumeration value="Refnote"/>
                    <xsd:enumeration value="RejsUD"/>
                    <xsd:enumeration value="Remote Connection"/>
                    <xsd:enumeration value="SAS"/>
                    <xsd:enumeration value="Scanpas"/>
                    <xsd:enumeration value="S-drev"/>
                    <xsd:enumeration value="Skype for business"/>
                    <xsd:enumeration value="Software bibliotek"/>
                    <xsd:enumeration value="Solidus / Callcenter"/>
                    <xsd:enumeration value="Sophos"/>
                    <xsd:enumeration value="SPSS"/>
                    <xsd:enumeration value="SSH/SecureShell"/>
                    <xsd:enumeration value="Stata"/>
                    <xsd:enumeration value="SFTP.KU.DK"/>
                    <xsd:enumeration value="SWP"/>
                    <xsd:enumeration value="Syllabus"/>
                    <xsd:enumeration value="Tableau"/>
                    <xsd:enumeration value="Teams"/>
                    <xsd:enumeration value="Thunderbird"/>
                    <xsd:enumeration value="VPN"/>
                    <xsd:enumeration value="Webdrive"/>
                    <xsd:enumeration value="Webfile"/>
                    <xsd:enumeration value="Webmail"/>
                    <xsd:enumeration value="Webprint"/>
                    <xsd:enumeration value="Workzone"/>
                    <xsd:enumeration value="ZOOM"/>
                    <xsd:enumeration value="ØSS"/>
                  </xsd:restriction>
                </xsd:simpleType>
              </xsd:element>
            </xsd:sequence>
          </xsd:extension>
        </xsd:complexContent>
      </xsd:complexType>
    </xsd:element>
    <xsd:element name="Tilstand" ma:index="21" nillable="true" ma:displayName="Tilstand" ma:format="Dropdown" ma:internalName="Tilstand">
      <xsd:simpleType>
        <xsd:restriction base="dms:Choice">
          <xsd:enumeration value="gyldig"/>
          <xsd:enumeration value="historisk"/>
          <xsd:enumeration value="internt"/>
          <xsd:enumeration value="til revision"/>
          <xsd:enumeration value="under udarbejdelse"/>
        </xsd:restriction>
      </xsd:simpleType>
    </xsd:element>
  </xsd:schema>
  <xsd:schema xmlns:xsd="http://www.w3.org/2001/XMLSchema" xmlns:xs="http://www.w3.org/2001/XMLSchema" xmlns:dms="http://schemas.microsoft.com/office/2006/documentManagement/types" xmlns:pc="http://schemas.microsoft.com/office/infopath/2007/PartnerControls" targetNamespace="a9c21cd9-c4d6-46ab-aa0b-2425b1d0c963" elementFormDefault="qualified">
    <xsd:import namespace="http://schemas.microsoft.com/office/2006/documentManagement/types"/>
    <xsd:import namespace="http://schemas.microsoft.com/office/infopath/2007/PartnerControls"/>
    <xsd:element name="KUTargetGroupCode" ma:index="17" nillable="true" ma:displayName="Målgruppe" ma:internalName="KUTargetGroupCod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Fakultet xmlns="cab2eac3-a34e-4f7c-8c93-d370f771d71f">
      <Value>Faelles</Value>
    </Fakultet>
    <IT_x0020_styresystem xmlns="cab2eac3-a34e-4f7c-8c93-d370f771d71f">
      <Value>Windows</Value>
      <Value>OSX/Mac</Value>
      <Value>Linux</Value>
      <Value>iOS</Value>
      <Value>Android</Value>
    </IT_x0020_styresystem>
    <Dokumenttype xmlns="cab2eac3-a34e-4f7c-8c93-d370f771d71f">Vejledning</Dokumenttype>
    <Masterkategori xmlns="cab2eac3-a34e-4f7c-8c93-d370f771d71f">
      <Value>IT sikkerhed</Value>
    </Masterkategori>
    <KUTargetGroupCode xmlns="a9c21cd9-c4d6-46ab-aa0b-2425b1d0c963">,j,xcd,</KUTargetGroupCode>
    <Anvendes_x0020_af xmlns="cab2eac3-a34e-4f7c-8c93-d370f771d71f">
      <Value>Ansat</Value>
      <Value>Studerende</Value>
    </Anvendes_x0020_af>
    <Dokumentansvarlig xmlns="cab2eac3-a34e-4f7c-8c93-d370f771d71f">
      <UserInfo>
        <DisplayName>Bettine Værum Christiansen</DisplayName>
        <AccountId>62223</AccountId>
        <AccountType/>
      </UserInfo>
    </Dokumentansvarlig>
    <sidst_x0020_revideret xmlns="cab2eac3-a34e-4f7c-8c93-d370f771d71f">2023-06-11T22:00:00+00:00</sidst_x0020_revideret>
    <Dokument_x0020_ID xmlns="cab2eac3-a34e-4f7c-8c93-d370f771d71f">F150</Dokument_x0020_ID>
    <Tilstand xmlns="cab2eac3-a34e-4f7c-8c93-d370f771d71f">gyldig</Tilstand>
    <Handling xmlns="cab2eac3-a34e-4f7c-8c93-d370f771d71f">
      <Value>Installation</Value>
      <Value>login</Value>
      <Value>registrering</Value>
    </Handling>
    <Fysisk_x0020_udstyr xmlns="cab2eac3-a34e-4f7c-8c93-d370f771d71f">
      <Value>iPad</Value>
      <Value>iPhone</Value>
      <Value>Mac</Value>
      <Value>mobiltelefon</Value>
      <Value>PC</Value>
    </Fysisk_x0020_udstyr>
    <Teknologi xmlns="cab2eac3-a34e-4f7c-8c93-d370f771d71f">
      <Value>Multi Faktor autentificering (MFA)</Value>
    </Teknologi>
    <Sprogversion xmlns="cab2eac3-a34e-4f7c-8c93-d370f771d71f">dansk</Sprogversion>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137F35-D6AE-4899-803E-855B22604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2eac3-a34e-4f7c-8c93-d370f771d71f"/>
    <ds:schemaRef ds:uri="a9c21cd9-c4d6-46ab-aa0b-2425b1d0c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513758-73AD-4ACB-8F31-08DAC353C86C}">
  <ds:schemaRefs>
    <ds:schemaRef ds:uri="http://schemas.microsoft.com/office/2006/metadata/properties"/>
    <ds:schemaRef ds:uri="cab2eac3-a34e-4f7c-8c93-d370f771d71f"/>
    <ds:schemaRef ds:uri="a9c21cd9-c4d6-46ab-aa0b-2425b1d0c963"/>
  </ds:schemaRefs>
</ds:datastoreItem>
</file>

<file path=customXml/itemProps3.xml><?xml version="1.0" encoding="utf-8"?>
<ds:datastoreItem xmlns:ds="http://schemas.openxmlformats.org/officeDocument/2006/customXml" ds:itemID="{1A52145D-3F59-47B4-B197-E0A07C166051}">
  <ds:schemaRefs>
    <ds:schemaRef ds:uri="http://schemas.openxmlformats.org/officeDocument/2006/bibliography"/>
  </ds:schemaRefs>
</ds:datastoreItem>
</file>

<file path=customXml/itemProps4.xml><?xml version="1.0" encoding="utf-8"?>
<ds:datastoreItem xmlns:ds="http://schemas.openxmlformats.org/officeDocument/2006/customXml" ds:itemID="{3F244F51-37A6-4DF3-A72B-9AC41EBD7468}">
  <ds:schemaRefs>
    <ds:schemaRef ds:uri="http://schemas.microsoft.com/sharepoint/v3/contenttype/forms"/>
  </ds:schemaRefs>
</ds:datastoreItem>
</file>

<file path=docMetadata/LabelInfo.xml><?xml version="1.0" encoding="utf-8"?>
<clbl:labelList xmlns:clbl="http://schemas.microsoft.com/office/2020/mipLabelMetadata">
  <clbl:label id="{6a2630e2-1ac5-455e-8217-0156b1936a76}" enabled="1" method="Standard" siteId="{a3927f91-cda1-4696-af89-8c9f1ceffa91}" contentBits="0" removed="0"/>
</clbl:labelList>
</file>

<file path=docProps/app.xml><?xml version="1.0" encoding="utf-8"?>
<Properties xmlns="http://schemas.openxmlformats.org/officeDocument/2006/extended-properties" xmlns:vt="http://schemas.openxmlformats.org/officeDocument/2006/docPropsVTypes">
  <Template>Brugervejledning - skabelon - Københavns Universitet.dotx</Template>
  <TotalTime>1</TotalTime>
  <Pages>1</Pages>
  <Words>440</Words>
  <Characters>2430</Characters>
  <Application>Microsoft Office Word</Application>
  <DocSecurity>0</DocSecurity>
  <Lines>243</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To-faktor-godkendelse med NetIQ-app</vt:lpstr>
      <vt:lpstr>To-faktor-godkendelse med NetIQ-app</vt:lpstr>
    </vt:vector>
  </TitlesOfParts>
  <Company>University of Copenhagen</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To-faktor-godkendelse med NetIQ-app</dc:title>
  <dc:subject/>
  <dc:creator>Bettine Værum Christiansen</dc:creator>
  <cp:keywords/>
  <dc:description/>
  <cp:lastModifiedBy>Bettine Værum Christiansen</cp:lastModifiedBy>
  <cp:revision>2</cp:revision>
  <dcterms:created xsi:type="dcterms:W3CDTF">2024-12-10T13:01:00Z</dcterms:created>
  <dcterms:modified xsi:type="dcterms:W3CDTF">2024-12-10T13:01:00Z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0x010100B350D64C150DAD4CA6E29F2BEA8E936100EA6CFAD72CF16646B3325CD5776A3AE7</vt:lpwstr>
  </property>
  <property fmtid="{D5CDD505-2E9C-101B-9397-08002B2CF9AE}" pid="3" name="Order">
    <vt:r8>143100</vt:r8>
  </property>
  <property fmtid="{D5CDD505-2E9C-101B-9397-08002B2CF9AE}" pid="4" name="URL">
    <vt:lpwstr/>
  </property>
  <property fmtid="{D5CDD505-2E9C-101B-9397-08002B2CF9AE}" pid="5" name="xd_ProgID">
    <vt:lpwstr/>
  </property>
  <property fmtid="{D5CDD505-2E9C-101B-9397-08002B2CF9AE}" pid="6" name="TemplateUrl">
    <vt:lpwstr/>
  </property>
  <property fmtid="{D5CDD505-2E9C-101B-9397-08002B2CF9AE}" pid="7" name="ContentRemapped">
    <vt:lpwstr>true</vt:lpwstr>
  </property>
  <property fmtid="{D5CDD505-2E9C-101B-9397-08002B2CF9AE}" pid="8" name="MSIP_Label_6a2630e2-1ac5-455e-8217-0156b1936a76_Enabled">
    <vt:lpwstr>true</vt:lpwstr>
  </property>
  <property fmtid="{D5CDD505-2E9C-101B-9397-08002B2CF9AE}" pid="9" name="MSIP_Label_6a2630e2-1ac5-455e-8217-0156b1936a76_SetDate">
    <vt:lpwstr>2020-11-13T08:44:41Z</vt:lpwstr>
  </property>
  <property fmtid="{D5CDD505-2E9C-101B-9397-08002B2CF9AE}" pid="10" name="MSIP_Label_6a2630e2-1ac5-455e-8217-0156b1936a76_Method">
    <vt:lpwstr>Standard</vt:lpwstr>
  </property>
  <property fmtid="{D5CDD505-2E9C-101B-9397-08002B2CF9AE}" pid="11" name="MSIP_Label_6a2630e2-1ac5-455e-8217-0156b1936a76_Name">
    <vt:lpwstr>Notclass</vt:lpwstr>
  </property>
  <property fmtid="{D5CDD505-2E9C-101B-9397-08002B2CF9AE}" pid="12" name="MSIP_Label_6a2630e2-1ac5-455e-8217-0156b1936a76_SiteId">
    <vt:lpwstr>a3927f91-cda1-4696-af89-8c9f1ceffa91</vt:lpwstr>
  </property>
  <property fmtid="{D5CDD505-2E9C-101B-9397-08002B2CF9AE}" pid="13" name="MSIP_Label_6a2630e2-1ac5-455e-8217-0156b1936a76_ActionId">
    <vt:lpwstr>9cb61188-7836-4568-9c8d-0b01daa68906</vt:lpwstr>
  </property>
  <property fmtid="{D5CDD505-2E9C-101B-9397-08002B2CF9AE}" pid="14" name="MSIP_Label_6a2630e2-1ac5-455e-8217-0156b1936a76_ContentBits">
    <vt:lpwstr>0</vt:lpwstr>
  </property>
  <property fmtid="{D5CDD505-2E9C-101B-9397-08002B2CF9AE}" pid="15" name="sdDocumentDate">
    <vt:lpwstr>44846</vt:lpwstr>
  </property>
  <property fmtid="{D5CDD505-2E9C-101B-9397-08002B2CF9AE}" pid="16" name="SD_IntegrationInfoAdded">
    <vt:bool>true</vt:bool>
  </property>
  <property fmtid="{D5CDD505-2E9C-101B-9397-08002B2CF9AE}" pid="17" name="MediaServiceImageTags">
    <vt:lpwstr/>
  </property>
</Properties>
</file>